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0917" w:rsidRDefault="00460917">
      <w:pPr>
        <w:suppressAutoHyphens w:val="0"/>
        <w:spacing w:after="200" w:line="276" w:lineRule="auto"/>
      </w:pPr>
    </w:p>
    <w:tbl>
      <w:tblPr>
        <w:tblW w:w="9582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5"/>
        <w:gridCol w:w="7447"/>
      </w:tblGrid>
      <w:tr w:rsidR="00460917">
        <w:tblPrEx>
          <w:tblCellMar>
            <w:top w:w="0" w:type="dxa"/>
            <w:bottom w:w="0" w:type="dxa"/>
          </w:tblCellMar>
        </w:tblPrEx>
        <w:trPr>
          <w:trHeight w:val="1086"/>
          <w:jc w:val="center"/>
        </w:trPr>
        <w:tc>
          <w:tcPr>
            <w:tcW w:w="213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0917" w:rsidRDefault="00DD19C1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031891" cy="1146419"/>
                  <wp:effectExtent l="0" t="0" r="0" b="0"/>
                  <wp:docPr id="1" name="Image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1891" cy="1146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Verdana" w:hAnsi="Verdana"/>
                <w:b/>
                <w:sz w:val="56"/>
              </w:rPr>
              <w:t xml:space="preserve">CALCULS d’AIRES </w:t>
            </w:r>
            <w:r>
              <w:rPr>
                <w:rFonts w:ascii="Wingdings" w:eastAsia="Wingdings" w:hAnsi="Wingdings" w:cs="Wingdings"/>
                <w:b/>
                <w:sz w:val="72"/>
              </w:rPr>
              <w:t></w:t>
            </w:r>
          </w:p>
        </w:tc>
      </w:tr>
    </w:tbl>
    <w:p w:rsidR="00460917" w:rsidRDefault="00460917">
      <w:pPr>
        <w:jc w:val="center"/>
      </w:pPr>
    </w:p>
    <w:tbl>
      <w:tblPr>
        <w:tblW w:w="9096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1"/>
        <w:gridCol w:w="322"/>
        <w:gridCol w:w="1561"/>
        <w:gridCol w:w="322"/>
        <w:gridCol w:w="1562"/>
        <w:gridCol w:w="322"/>
        <w:gridCol w:w="1562"/>
        <w:gridCol w:w="322"/>
        <w:gridCol w:w="1562"/>
      </w:tblGrid>
      <w:tr w:rsidR="00460917">
        <w:tblPrEx>
          <w:tblCellMar>
            <w:top w:w="0" w:type="dxa"/>
            <w:bottom w:w="0" w:type="dxa"/>
          </w:tblCellMar>
        </w:tblPrEx>
        <w:trPr>
          <w:trHeight w:hRule="exact" w:val="1346"/>
          <w:jc w:val="center"/>
        </w:trPr>
        <w:tc>
          <w:tcPr>
            <w:tcW w:w="156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</w:t>
            </w:r>
          </w:p>
        </w:tc>
        <w:tc>
          <w:tcPr>
            <w:tcW w:w="32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  <w:sz w:val="52"/>
              </w:rPr>
            </w:pPr>
          </w:p>
        </w:tc>
        <w:tc>
          <w:tcPr>
            <w:tcW w:w="156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2</w:t>
            </w:r>
          </w:p>
        </w:tc>
        <w:tc>
          <w:tcPr>
            <w:tcW w:w="32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  <w:sz w:val="52"/>
              </w:rPr>
            </w:pPr>
          </w:p>
        </w:tc>
        <w:tc>
          <w:tcPr>
            <w:tcW w:w="156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3</w:t>
            </w:r>
          </w:p>
        </w:tc>
        <w:tc>
          <w:tcPr>
            <w:tcW w:w="32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  <w:sz w:val="52"/>
              </w:rPr>
            </w:pPr>
          </w:p>
        </w:tc>
        <w:tc>
          <w:tcPr>
            <w:tcW w:w="156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4</w:t>
            </w:r>
          </w:p>
        </w:tc>
        <w:tc>
          <w:tcPr>
            <w:tcW w:w="32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  <w:sz w:val="52"/>
              </w:rPr>
            </w:pPr>
          </w:p>
        </w:tc>
        <w:tc>
          <w:tcPr>
            <w:tcW w:w="156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5</w:t>
            </w:r>
          </w:p>
        </w:tc>
      </w:tr>
      <w:tr w:rsidR="00460917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156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  <w:sz w:val="28"/>
              </w:rPr>
            </w:pPr>
          </w:p>
        </w:tc>
        <w:tc>
          <w:tcPr>
            <w:tcW w:w="3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  <w:sz w:val="28"/>
              </w:rPr>
            </w:pPr>
          </w:p>
        </w:tc>
        <w:tc>
          <w:tcPr>
            <w:tcW w:w="156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  <w:sz w:val="28"/>
              </w:rPr>
            </w:pPr>
          </w:p>
        </w:tc>
        <w:tc>
          <w:tcPr>
            <w:tcW w:w="3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  <w:sz w:val="28"/>
              </w:rPr>
            </w:pPr>
          </w:p>
        </w:tc>
        <w:tc>
          <w:tcPr>
            <w:tcW w:w="156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  <w:sz w:val="28"/>
              </w:rPr>
            </w:pPr>
          </w:p>
        </w:tc>
        <w:tc>
          <w:tcPr>
            <w:tcW w:w="3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  <w:sz w:val="28"/>
              </w:rPr>
            </w:pPr>
          </w:p>
        </w:tc>
        <w:tc>
          <w:tcPr>
            <w:tcW w:w="156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  <w:sz w:val="28"/>
              </w:rPr>
            </w:pPr>
          </w:p>
        </w:tc>
        <w:tc>
          <w:tcPr>
            <w:tcW w:w="3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  <w:sz w:val="28"/>
              </w:rPr>
            </w:pPr>
          </w:p>
        </w:tc>
        <w:tc>
          <w:tcPr>
            <w:tcW w:w="156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  <w:sz w:val="28"/>
              </w:rPr>
            </w:pPr>
          </w:p>
        </w:tc>
      </w:tr>
      <w:tr w:rsidR="00460917">
        <w:tblPrEx>
          <w:tblCellMar>
            <w:top w:w="0" w:type="dxa"/>
            <w:bottom w:w="0" w:type="dxa"/>
          </w:tblCellMar>
        </w:tblPrEx>
        <w:trPr>
          <w:trHeight w:hRule="exact" w:val="1346"/>
          <w:jc w:val="center"/>
        </w:trPr>
        <w:tc>
          <w:tcPr>
            <w:tcW w:w="156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6</w:t>
            </w:r>
          </w:p>
        </w:tc>
        <w:tc>
          <w:tcPr>
            <w:tcW w:w="32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  <w:sz w:val="52"/>
              </w:rPr>
            </w:pPr>
          </w:p>
        </w:tc>
        <w:tc>
          <w:tcPr>
            <w:tcW w:w="156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7</w:t>
            </w:r>
          </w:p>
        </w:tc>
        <w:tc>
          <w:tcPr>
            <w:tcW w:w="32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  <w:sz w:val="52"/>
              </w:rPr>
            </w:pPr>
          </w:p>
        </w:tc>
        <w:tc>
          <w:tcPr>
            <w:tcW w:w="156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8</w:t>
            </w:r>
          </w:p>
        </w:tc>
        <w:tc>
          <w:tcPr>
            <w:tcW w:w="32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  <w:sz w:val="52"/>
              </w:rPr>
            </w:pPr>
          </w:p>
        </w:tc>
        <w:tc>
          <w:tcPr>
            <w:tcW w:w="156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9</w:t>
            </w:r>
          </w:p>
        </w:tc>
        <w:tc>
          <w:tcPr>
            <w:tcW w:w="32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  <w:sz w:val="52"/>
              </w:rPr>
            </w:pPr>
          </w:p>
        </w:tc>
        <w:tc>
          <w:tcPr>
            <w:tcW w:w="156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10</w:t>
            </w:r>
          </w:p>
        </w:tc>
      </w:tr>
      <w:tr w:rsidR="00460917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156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</w:rPr>
            </w:pPr>
          </w:p>
        </w:tc>
        <w:tc>
          <w:tcPr>
            <w:tcW w:w="3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</w:rPr>
            </w:pPr>
          </w:p>
        </w:tc>
        <w:tc>
          <w:tcPr>
            <w:tcW w:w="156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</w:rPr>
            </w:pPr>
          </w:p>
        </w:tc>
        <w:tc>
          <w:tcPr>
            <w:tcW w:w="3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</w:rPr>
            </w:pPr>
          </w:p>
        </w:tc>
        <w:tc>
          <w:tcPr>
            <w:tcW w:w="156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</w:rPr>
            </w:pPr>
          </w:p>
        </w:tc>
        <w:tc>
          <w:tcPr>
            <w:tcW w:w="3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</w:rPr>
            </w:pPr>
          </w:p>
        </w:tc>
        <w:tc>
          <w:tcPr>
            <w:tcW w:w="156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</w:rPr>
            </w:pPr>
          </w:p>
        </w:tc>
        <w:tc>
          <w:tcPr>
            <w:tcW w:w="3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</w:rPr>
            </w:pPr>
          </w:p>
        </w:tc>
        <w:tc>
          <w:tcPr>
            <w:tcW w:w="156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</w:rPr>
            </w:pPr>
          </w:p>
        </w:tc>
      </w:tr>
      <w:tr w:rsidR="00460917">
        <w:tblPrEx>
          <w:tblCellMar>
            <w:top w:w="0" w:type="dxa"/>
            <w:bottom w:w="0" w:type="dxa"/>
          </w:tblCellMar>
        </w:tblPrEx>
        <w:trPr>
          <w:trHeight w:hRule="exact" w:val="1346"/>
          <w:jc w:val="center"/>
        </w:trPr>
        <w:tc>
          <w:tcPr>
            <w:tcW w:w="156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11</w:t>
            </w:r>
          </w:p>
        </w:tc>
        <w:tc>
          <w:tcPr>
            <w:tcW w:w="32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  <w:sz w:val="52"/>
              </w:rPr>
            </w:pPr>
          </w:p>
        </w:tc>
        <w:tc>
          <w:tcPr>
            <w:tcW w:w="156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12</w:t>
            </w:r>
          </w:p>
        </w:tc>
        <w:tc>
          <w:tcPr>
            <w:tcW w:w="32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  <w:sz w:val="52"/>
              </w:rPr>
            </w:pPr>
          </w:p>
        </w:tc>
        <w:tc>
          <w:tcPr>
            <w:tcW w:w="156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13</w:t>
            </w:r>
          </w:p>
        </w:tc>
        <w:tc>
          <w:tcPr>
            <w:tcW w:w="32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  <w:sz w:val="52"/>
              </w:rPr>
            </w:pPr>
          </w:p>
        </w:tc>
        <w:tc>
          <w:tcPr>
            <w:tcW w:w="156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14</w:t>
            </w:r>
          </w:p>
        </w:tc>
        <w:tc>
          <w:tcPr>
            <w:tcW w:w="32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460917">
            <w:pPr>
              <w:jc w:val="center"/>
              <w:rPr>
                <w:b/>
                <w:sz w:val="52"/>
              </w:rPr>
            </w:pPr>
          </w:p>
        </w:tc>
        <w:tc>
          <w:tcPr>
            <w:tcW w:w="156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15</w:t>
            </w:r>
          </w:p>
        </w:tc>
      </w:tr>
    </w:tbl>
    <w:p w:rsidR="00460917" w:rsidRDefault="00460917">
      <w:pPr>
        <w:jc w:val="center"/>
      </w:pPr>
    </w:p>
    <w:p w:rsidR="00460917" w:rsidRDefault="00DD19C1">
      <w:pPr>
        <w:shd w:val="clear" w:color="auto" w:fill="BFBFBF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Com</w:t>
      </w:r>
      <w:r>
        <w:rPr>
          <w:rFonts w:ascii="Arial" w:hAnsi="Arial" w:cs="Arial"/>
          <w:b/>
          <w:sz w:val="36"/>
        </w:rPr>
        <w:t xml:space="preserve">ment faire ? </w:t>
      </w:r>
    </w:p>
    <w:p w:rsidR="00460917" w:rsidRDefault="00460917">
      <w:pPr>
        <w:rPr>
          <w:rFonts w:ascii="Arial" w:hAnsi="Arial" w:cs="Arial"/>
        </w:rPr>
      </w:pPr>
    </w:p>
    <w:p w:rsidR="00460917" w:rsidRDefault="00DD19C1">
      <w:r>
        <w:rPr>
          <w:rFonts w:ascii="Arial" w:hAnsi="Arial" w:cs="Arial"/>
          <w:sz w:val="28"/>
        </w:rPr>
        <w:t xml:space="preserve">L’aire est la </w:t>
      </w:r>
      <w:r>
        <w:rPr>
          <w:rFonts w:ascii="Arial" w:hAnsi="Arial" w:cs="Arial"/>
          <w:b/>
          <w:sz w:val="28"/>
        </w:rPr>
        <w:t>mesure d’une surface</w:t>
      </w:r>
      <w:r>
        <w:rPr>
          <w:rFonts w:ascii="Arial" w:hAnsi="Arial" w:cs="Arial"/>
          <w:sz w:val="28"/>
        </w:rPr>
        <w:t xml:space="preserve"> dans une unité d’aire </w:t>
      </w:r>
      <w:r>
        <w:rPr>
          <w:rFonts w:ascii="Arial" w:hAnsi="Arial" w:cs="Arial"/>
          <w:sz w:val="28"/>
        </w:rPr>
        <w:t>(par exemple le carreau d’un quadrillage</w:t>
      </w:r>
      <w:r w:rsidR="00F22A03">
        <w:rPr>
          <w:rFonts w:ascii="Arial" w:hAnsi="Arial" w:cs="Arial"/>
          <w:sz w:val="28"/>
        </w:rPr>
        <w:t>, le centimètre carré cm²</w:t>
      </w:r>
      <w:r>
        <w:rPr>
          <w:rFonts w:ascii="Arial" w:hAnsi="Arial" w:cs="Arial"/>
          <w:sz w:val="28"/>
        </w:rPr>
        <w:t>).</w:t>
      </w:r>
    </w:p>
    <w:p w:rsidR="00460917" w:rsidRDefault="00DD19C1">
      <w:r>
        <w:rPr>
          <w:rFonts w:ascii="Arial" w:hAnsi="Arial" w:cs="Arial"/>
          <w:noProof/>
          <w:sz w:val="32"/>
        </w:rPr>
        <w:drawing>
          <wp:anchor distT="0" distB="0" distL="114300" distR="114300" simplePos="0" relativeHeight="251919360" behindDoc="0" locked="0" layoutInCell="1" allowOverlap="1">
            <wp:simplePos x="0" y="0"/>
            <wp:positionH relativeFrom="column">
              <wp:posOffset>3829790</wp:posOffset>
            </wp:positionH>
            <wp:positionV relativeFrom="paragraph">
              <wp:posOffset>18717</wp:posOffset>
            </wp:positionV>
            <wp:extent cx="1828800" cy="547103"/>
            <wp:effectExtent l="0" t="0" r="0" b="5347"/>
            <wp:wrapNone/>
            <wp:docPr id="2" name="Image 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54710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460917" w:rsidRDefault="00DD19C1">
      <w:pPr>
        <w:rPr>
          <w:rFonts w:ascii="Arial" w:hAnsi="Arial" w:cs="Arial"/>
        </w:rPr>
      </w:pPr>
      <w:r>
        <w:rPr>
          <w:rFonts w:ascii="Arial" w:hAnsi="Arial" w:cs="Arial"/>
        </w:rPr>
        <w:t xml:space="preserve">Des surfaces différentes peuvent avoir la même aire. </w:t>
      </w:r>
    </w:p>
    <w:p w:rsidR="00460917" w:rsidRDefault="00460917">
      <w:pPr>
        <w:rPr>
          <w:rFonts w:ascii="Arial" w:hAnsi="Arial" w:cs="Arial"/>
        </w:rPr>
      </w:pPr>
    </w:p>
    <w:p w:rsidR="00460917" w:rsidRPr="008E606C" w:rsidRDefault="00DD19C1">
      <w:pPr>
        <w:rPr>
          <w:sz w:val="28"/>
        </w:rPr>
      </w:pPr>
      <w:r w:rsidRPr="008E606C">
        <w:rPr>
          <w:rFonts w:ascii="Arial" w:hAnsi="Arial" w:cs="Arial"/>
          <w:b/>
          <w:sz w:val="28"/>
          <w:shd w:val="clear" w:color="auto" w:fill="FFFF00"/>
        </w:rPr>
        <w:t>Formule</w:t>
      </w:r>
      <w:r w:rsidRPr="008E606C">
        <w:rPr>
          <w:rFonts w:ascii="Arial" w:hAnsi="Arial" w:cs="Arial"/>
          <w:b/>
          <w:sz w:val="28"/>
          <w:shd w:val="clear" w:color="auto" w:fill="FFFF00"/>
        </w:rPr>
        <w:t> :</w:t>
      </w:r>
    </w:p>
    <w:p w:rsidR="00460917" w:rsidRDefault="00460917">
      <w:pPr>
        <w:rPr>
          <w:rFonts w:ascii="Arial" w:hAnsi="Arial" w:cs="Arial"/>
        </w:rPr>
      </w:pPr>
    </w:p>
    <w:tbl>
      <w:tblPr>
        <w:tblW w:w="5240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40"/>
      </w:tblGrid>
      <w:tr w:rsidR="00065FFA" w:rsidTr="00065FFA">
        <w:tblPrEx>
          <w:tblCellMar>
            <w:top w:w="0" w:type="dxa"/>
            <w:bottom w:w="0" w:type="dxa"/>
          </w:tblCellMar>
        </w:tblPrEx>
        <w:trPr>
          <w:trHeight w:val="3297"/>
          <w:jc w:val="center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5FFA" w:rsidRDefault="00065FFA">
            <w:pPr>
              <w:textAlignment w:val="auto"/>
            </w:pPr>
            <w:r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921408" behindDoc="0" locked="0" layoutInCell="1" allowOverlap="1" wp14:anchorId="52C86DED" wp14:editId="6E2E046C">
                      <wp:simplePos x="0" y="0"/>
                      <wp:positionH relativeFrom="column">
                        <wp:posOffset>1658657</wp:posOffset>
                      </wp:positionH>
                      <wp:positionV relativeFrom="paragraph">
                        <wp:posOffset>840562</wp:posOffset>
                      </wp:positionV>
                      <wp:extent cx="1202692" cy="612776"/>
                      <wp:effectExtent l="0" t="0" r="0" b="0"/>
                      <wp:wrapNone/>
                      <wp:docPr id="3" name="Zone de text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02692" cy="6127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065FFA" w:rsidRDefault="00065FFA">
                                  <w:pPr>
                                    <w:rPr>
                                      <w:rFonts w:ascii="Arial" w:hAnsi="Arial" w:cs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>Longueur du côté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2C86DE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38" o:spid="_x0000_s1026" type="#_x0000_t202" style="position:absolute;margin-left:130.6pt;margin-top:66.2pt;width:94.7pt;height:48.25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" stroked="f">
                      <v:textbox>
                        <w:txbxContent>
                          <w:p w:rsidR="00065FFA" w:rsidRDefault="00065FFA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Longueur du côté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922432" behindDoc="1" locked="0" layoutInCell="1" allowOverlap="1" wp14:anchorId="766C8F94" wp14:editId="3DCD13C8">
                  <wp:simplePos x="0" y="0"/>
                  <wp:positionH relativeFrom="column">
                    <wp:posOffset>-6345</wp:posOffset>
                  </wp:positionH>
                  <wp:positionV relativeFrom="paragraph">
                    <wp:posOffset>10158</wp:posOffset>
                  </wp:positionV>
                  <wp:extent cx="1778864" cy="1807064"/>
                  <wp:effectExtent l="0" t="0" r="0" b="2686"/>
                  <wp:wrapNone/>
                  <wp:docPr id="4" name="Image 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64" cy="18070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65FFA" w:rsidTr="00065FFA">
        <w:tblPrEx>
          <w:tblCellMar>
            <w:top w:w="0" w:type="dxa"/>
            <w:bottom w:w="0" w:type="dxa"/>
          </w:tblCellMar>
        </w:tblPrEx>
        <w:trPr>
          <w:trHeight w:val="566"/>
          <w:jc w:val="center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5FFA" w:rsidRDefault="00065FFA">
            <w:pPr>
              <w:textAlignment w:val="auto"/>
            </w:pPr>
            <w:r>
              <w:rPr>
                <w:rFonts w:ascii="Arial" w:hAnsi="Arial" w:cs="Arial"/>
                <w:szCs w:val="22"/>
              </w:rPr>
              <w:t xml:space="preserve">AIRE = longueur du côté x longueur du côté </w:t>
            </w:r>
          </w:p>
        </w:tc>
      </w:tr>
    </w:tbl>
    <w:p w:rsidR="00460917" w:rsidRDefault="00460917"/>
    <w:p w:rsidR="00460917" w:rsidRDefault="00460917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460917">
        <w:tblPrEx>
          <w:tblCellMar>
            <w:top w:w="0" w:type="dxa"/>
            <w:bottom w:w="0" w:type="dxa"/>
          </w:tblCellMar>
        </w:tblPrEx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486058" cy="539998"/>
                  <wp:effectExtent l="0" t="0" r="9242" b="0"/>
                  <wp:docPr id="8" name="Image 1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</w:t>
            </w:r>
          </w:p>
        </w:tc>
      </w:tr>
      <w:tr w:rsidR="00460917">
        <w:tblPrEx>
          <w:tblCellMar>
            <w:top w:w="0" w:type="dxa"/>
            <w:bottom w:w="0" w:type="dxa"/>
          </w:tblCellMar>
        </w:tblPrEx>
        <w:trPr>
          <w:trHeight w:val="4301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0917" w:rsidRDefault="00DD19C1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>Classe les surfaces de la plus petite aire (3) à la plus grande aire (1)</w:t>
            </w:r>
          </w:p>
          <w:p w:rsidR="00460917" w:rsidRDefault="00460917"/>
          <w:p w:rsidR="00460917" w:rsidRDefault="00DD19C1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97856" behindDoc="0" locked="0" layoutInCell="1" allowOverlap="1">
                      <wp:simplePos x="0" y="0"/>
                      <wp:positionH relativeFrom="column">
                        <wp:posOffset>4686299</wp:posOffset>
                      </wp:positionH>
                      <wp:positionV relativeFrom="paragraph">
                        <wp:posOffset>1720215</wp:posOffset>
                      </wp:positionV>
                      <wp:extent cx="532766" cy="448312"/>
                      <wp:effectExtent l="0" t="0" r="19684" b="27938"/>
                      <wp:wrapNone/>
                      <wp:docPr id="9" name="Zone de text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32766" cy="44831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460917" w:rsidRDefault="00DD19C1"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 xml:space="preserve">… 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29" o:spid="_x0000_s1027" type="#_x0000_t202" style="position:absolute;margin-left:369pt;margin-top:135.45pt;width:41.95pt;height:35.3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" strokeweight=".17625mm">
                      <v:textbox>
                        <w:txbxContent>
                          <w:p w:rsidR="00460917" w:rsidRDefault="00DD19C1"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 xml:space="preserve">…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82496" behindDoc="0" locked="0" layoutInCell="1" allowOverlap="1">
                      <wp:simplePos x="0" y="0"/>
                      <wp:positionH relativeFrom="column">
                        <wp:posOffset>739136</wp:posOffset>
                      </wp:positionH>
                      <wp:positionV relativeFrom="paragraph">
                        <wp:posOffset>1694812</wp:posOffset>
                      </wp:positionV>
                      <wp:extent cx="532766" cy="448312"/>
                      <wp:effectExtent l="0" t="0" r="19684" b="27938"/>
                      <wp:wrapNone/>
                      <wp:docPr id="10" name="Zone de text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32766" cy="44831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460917" w:rsidRDefault="00DD19C1"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 xml:space="preserve">… 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8" type="#_x0000_t202" style="position:absolute;margin-left:58.2pt;margin-top:133.45pt;width:41.95pt;height:35.3pt;z-index:2518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" strokeweight=".17625mm">
                      <v:textbox>
                        <w:txbxContent>
                          <w:p w:rsidR="00460917" w:rsidRDefault="00DD19C1"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 xml:space="preserve">…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95808" behindDoc="0" locked="0" layoutInCell="1" allowOverlap="1">
                      <wp:simplePos x="0" y="0"/>
                      <wp:positionH relativeFrom="column">
                        <wp:posOffset>2762246</wp:posOffset>
                      </wp:positionH>
                      <wp:positionV relativeFrom="paragraph">
                        <wp:posOffset>1672593</wp:posOffset>
                      </wp:positionV>
                      <wp:extent cx="532766" cy="448312"/>
                      <wp:effectExtent l="0" t="0" r="19684" b="27938"/>
                      <wp:wrapNone/>
                      <wp:docPr id="11" name="Zone de text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32766" cy="44831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460917" w:rsidRDefault="00DD19C1"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 xml:space="preserve">… 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9" type="#_x0000_t202" style="position:absolute;margin-left:217.5pt;margin-top:131.7pt;width:41.95pt;height:35.3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" strokeweight=".17625mm">
                      <v:textbox>
                        <w:txbxContent>
                          <w:p w:rsidR="00460917" w:rsidRDefault="00DD19C1"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 xml:space="preserve">…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93760" behindDoc="0" locked="0" layoutInCell="1" allowOverlap="1">
                      <wp:simplePos x="0" y="0"/>
                      <wp:positionH relativeFrom="column">
                        <wp:posOffset>324950</wp:posOffset>
                      </wp:positionH>
                      <wp:positionV relativeFrom="paragraph">
                        <wp:posOffset>115543</wp:posOffset>
                      </wp:positionV>
                      <wp:extent cx="1439549" cy="719459"/>
                      <wp:effectExtent l="0" t="0" r="27301" b="23491"/>
                      <wp:wrapNone/>
                      <wp:docPr id="12" name="Rectangle 1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9549" cy="719459"/>
                              </a:xfrm>
                              <a:prstGeom prst="rect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1" cap="flat">
                                <a:solidFill>
                                  <a:srgbClr val="2E75B6"/>
                                </a:solidFill>
                                <a:prstDash val="solid"/>
                                <a:miter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0345396" id="Rectangle 117" o:spid="_x0000_s1026" style="position:absolute;margin-left:25.6pt;margin-top:9.1pt;width:113.35pt;height:56.65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" fillcolor="#5b9bd5" strokecolor="#2e75b6" strokeweight=".35281mm">
                      <v:textbox inset="0,0,0,0"/>
                    </v:rect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92736" behindDoc="0" locked="0" layoutInCell="1" allowOverlap="1">
                      <wp:simplePos x="0" y="0"/>
                      <wp:positionH relativeFrom="column">
                        <wp:posOffset>323853</wp:posOffset>
                      </wp:positionH>
                      <wp:positionV relativeFrom="paragraph">
                        <wp:posOffset>146688</wp:posOffset>
                      </wp:positionV>
                      <wp:extent cx="1439549" cy="1439549"/>
                      <wp:effectExtent l="0" t="0" r="27301" b="27301"/>
                      <wp:wrapNone/>
                      <wp:docPr id="13" name="Organigramme : Connecteur 1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9549" cy="1439549"/>
                              </a:xfrm>
                              <a:custGeom>
                                <a:avLst/>
                                <a:gdLst>
                                  <a:gd name="f0" fmla="val 21600000"/>
                                  <a:gd name="f1" fmla="val 10800000"/>
                                  <a:gd name="f2" fmla="val 5400000"/>
                                  <a:gd name="f3" fmla="val 180"/>
                                  <a:gd name="f4" fmla="val w"/>
                                  <a:gd name="f5" fmla="val h"/>
                                  <a:gd name="f6" fmla="val ss"/>
                                  <a:gd name="f7" fmla="val 0"/>
                                  <a:gd name="f8" fmla="*/ 5419351 1 1725033"/>
                                  <a:gd name="f9" fmla="+- 0 0 -360"/>
                                  <a:gd name="f10" fmla="+- 0 0 -180"/>
                                  <a:gd name="f11" fmla="abs f4"/>
                                  <a:gd name="f12" fmla="abs f5"/>
                                  <a:gd name="f13" fmla="abs f6"/>
                                  <a:gd name="f14" fmla="+- 2700000 f2 0"/>
                                  <a:gd name="f15" fmla="*/ f9 f1 1"/>
                                  <a:gd name="f16" fmla="*/ f10 f1 1"/>
                                  <a:gd name="f17" fmla="?: f11 f4 1"/>
                                  <a:gd name="f18" fmla="?: f12 f5 1"/>
                                  <a:gd name="f19" fmla="?: f13 f6 1"/>
                                  <a:gd name="f20" fmla="+- f14 0 f2"/>
                                  <a:gd name="f21" fmla="*/ f15 1 f3"/>
                                  <a:gd name="f22" fmla="*/ f16 1 f3"/>
                                  <a:gd name="f23" fmla="*/ f17 1 21600"/>
                                  <a:gd name="f24" fmla="*/ f18 1 21600"/>
                                  <a:gd name="f25" fmla="*/ 21600 f17 1"/>
                                  <a:gd name="f26" fmla="*/ 21600 f18 1"/>
                                  <a:gd name="f27" fmla="+- f20 f2 0"/>
                                  <a:gd name="f28" fmla="+- f21 0 f2"/>
                                  <a:gd name="f29" fmla="+- f22 0 f2"/>
                                  <a:gd name="f30" fmla="min f24 f23"/>
                                  <a:gd name="f31" fmla="*/ f25 1 f19"/>
                                  <a:gd name="f32" fmla="*/ f26 1 f19"/>
                                  <a:gd name="f33" fmla="*/ f27 f8 1"/>
                                  <a:gd name="f34" fmla="val f31"/>
                                  <a:gd name="f35" fmla="val f32"/>
                                  <a:gd name="f36" fmla="*/ f33 1 f1"/>
                                  <a:gd name="f37" fmla="*/ f7 f30 1"/>
                                  <a:gd name="f38" fmla="+- f35 0 f7"/>
                                  <a:gd name="f39" fmla="+- f34 0 f7"/>
                                  <a:gd name="f40" fmla="+- 0 0 f36"/>
                                  <a:gd name="f41" fmla="*/ f38 1 2"/>
                                  <a:gd name="f42" fmla="*/ f39 1 2"/>
                                  <a:gd name="f43" fmla="+- 0 0 f40"/>
                                  <a:gd name="f44" fmla="+- f7 f41 0"/>
                                  <a:gd name="f45" fmla="+- f7 f42 0"/>
                                  <a:gd name="f46" fmla="*/ f43 f1 1"/>
                                  <a:gd name="f47" fmla="*/ f42 f30 1"/>
                                  <a:gd name="f48" fmla="*/ f41 f30 1"/>
                                  <a:gd name="f49" fmla="*/ f46 1 f8"/>
                                  <a:gd name="f50" fmla="*/ f44 f30 1"/>
                                  <a:gd name="f51" fmla="+- f49 0 f2"/>
                                  <a:gd name="f52" fmla="cos 1 f51"/>
                                  <a:gd name="f53" fmla="sin 1 f51"/>
                                  <a:gd name="f54" fmla="+- 0 0 f52"/>
                                  <a:gd name="f55" fmla="+- 0 0 f53"/>
                                  <a:gd name="f56" fmla="+- 0 0 f54"/>
                                  <a:gd name="f57" fmla="+- 0 0 f55"/>
                                  <a:gd name="f58" fmla="val f56"/>
                                  <a:gd name="f59" fmla="val f57"/>
                                  <a:gd name="f60" fmla="*/ f58 f42 1"/>
                                  <a:gd name="f61" fmla="*/ f59 f41 1"/>
                                  <a:gd name="f62" fmla="+- f45 0 f60"/>
                                  <a:gd name="f63" fmla="+- f45 f60 0"/>
                                  <a:gd name="f64" fmla="+- f44 0 f61"/>
                                  <a:gd name="f65" fmla="+- f44 f61 0"/>
                                  <a:gd name="f66" fmla="*/ f62 f30 1"/>
                                  <a:gd name="f67" fmla="*/ f64 f30 1"/>
                                  <a:gd name="f68" fmla="*/ f63 f30 1"/>
                                  <a:gd name="f69" fmla="*/ f65 f30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28">
                                    <a:pos x="f66" y="f67"/>
                                  </a:cxn>
                                  <a:cxn ang="f29">
                                    <a:pos x="f66" y="f69"/>
                                  </a:cxn>
                                  <a:cxn ang="f29">
                                    <a:pos x="f68" y="f69"/>
                                  </a:cxn>
                                  <a:cxn ang="f28">
                                    <a:pos x="f68" y="f67"/>
                                  </a:cxn>
                                </a:cxnLst>
                                <a:rect l="f66" t="f67" r="f68" b="f69"/>
                                <a:pathLst>
                                  <a:path>
                                    <a:moveTo>
                                      <a:pt x="f37" y="f50"/>
                                    </a:moveTo>
                                    <a:arcTo wR="f47" hR="f48" stAng="f1" swAng="f0"/>
                                    <a:close/>
                                  </a:path>
                                </a:pathLst>
                              </a:custGeom>
                              <a:solidFill>
                                <a:srgbClr val="5B9BD5"/>
                              </a:solidFill>
                              <a:ln w="12701" cap="flat">
                                <a:solidFill>
                                  <a:srgbClr val="41719C"/>
                                </a:solidFill>
                                <a:prstDash val="solid"/>
                                <a:miter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8178423" id="Organigramme : Connecteur 116" o:spid="_x0000_s1026" style="position:absolute;margin-left:25.5pt;margin-top:11.55pt;width:113.35pt;height:113.35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439549,14395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" path="m,719775at,,1439550,1439550,,719775,,719775xe" fillcolor="#5b9bd5" strokecolor="#41719c" strokeweight=".35281mm">
                      <v:stroke joinstyle="miter"/>
                      <v:path arrowok="t" o:connecttype="custom" o:connectlocs="719775,0;1439549,719775;719775,1439549;0,719775;210817,210817;210817,1228732;1228732,1228732;1228732,210817" o:connectangles="270,0,90,180,270,90,90,270" textboxrect="210817,210817,1228732,1228732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87616" behindDoc="0" locked="0" layoutInCell="1" allowOverlap="1">
                      <wp:simplePos x="0" y="0"/>
                      <wp:positionH relativeFrom="column">
                        <wp:posOffset>2330448</wp:posOffset>
                      </wp:positionH>
                      <wp:positionV relativeFrom="paragraph">
                        <wp:posOffset>121286</wp:posOffset>
                      </wp:positionV>
                      <wp:extent cx="1439549" cy="1439549"/>
                      <wp:effectExtent l="0" t="0" r="27301" b="27301"/>
                      <wp:wrapNone/>
                      <wp:docPr id="14" name="Organigramme : Connecteur 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9549" cy="1439549"/>
                              </a:xfrm>
                              <a:custGeom>
                                <a:avLst/>
                                <a:gdLst>
                                  <a:gd name="f0" fmla="val 21600000"/>
                                  <a:gd name="f1" fmla="val 10800000"/>
                                  <a:gd name="f2" fmla="val 5400000"/>
                                  <a:gd name="f3" fmla="val 180"/>
                                  <a:gd name="f4" fmla="val w"/>
                                  <a:gd name="f5" fmla="val h"/>
                                  <a:gd name="f6" fmla="val ss"/>
                                  <a:gd name="f7" fmla="val 0"/>
                                  <a:gd name="f8" fmla="*/ 5419351 1 1725033"/>
                                  <a:gd name="f9" fmla="+- 0 0 -360"/>
                                  <a:gd name="f10" fmla="+- 0 0 -180"/>
                                  <a:gd name="f11" fmla="abs f4"/>
                                  <a:gd name="f12" fmla="abs f5"/>
                                  <a:gd name="f13" fmla="abs f6"/>
                                  <a:gd name="f14" fmla="+- 2700000 f2 0"/>
                                  <a:gd name="f15" fmla="*/ f9 f1 1"/>
                                  <a:gd name="f16" fmla="*/ f10 f1 1"/>
                                  <a:gd name="f17" fmla="?: f11 f4 1"/>
                                  <a:gd name="f18" fmla="?: f12 f5 1"/>
                                  <a:gd name="f19" fmla="?: f13 f6 1"/>
                                  <a:gd name="f20" fmla="+- f14 0 f2"/>
                                  <a:gd name="f21" fmla="*/ f15 1 f3"/>
                                  <a:gd name="f22" fmla="*/ f16 1 f3"/>
                                  <a:gd name="f23" fmla="*/ f17 1 21600"/>
                                  <a:gd name="f24" fmla="*/ f18 1 21600"/>
                                  <a:gd name="f25" fmla="*/ 21600 f17 1"/>
                                  <a:gd name="f26" fmla="*/ 21600 f18 1"/>
                                  <a:gd name="f27" fmla="+- f20 f2 0"/>
                                  <a:gd name="f28" fmla="+- f21 0 f2"/>
                                  <a:gd name="f29" fmla="+- f22 0 f2"/>
                                  <a:gd name="f30" fmla="min f24 f23"/>
                                  <a:gd name="f31" fmla="*/ f25 1 f19"/>
                                  <a:gd name="f32" fmla="*/ f26 1 f19"/>
                                  <a:gd name="f33" fmla="*/ f27 f8 1"/>
                                  <a:gd name="f34" fmla="val f31"/>
                                  <a:gd name="f35" fmla="val f32"/>
                                  <a:gd name="f36" fmla="*/ f33 1 f1"/>
                                  <a:gd name="f37" fmla="*/ f7 f30 1"/>
                                  <a:gd name="f38" fmla="+- f35 0 f7"/>
                                  <a:gd name="f39" fmla="+- f34 0 f7"/>
                                  <a:gd name="f40" fmla="+- 0 0 f36"/>
                                  <a:gd name="f41" fmla="*/ f38 1 2"/>
                                  <a:gd name="f42" fmla="*/ f39 1 2"/>
                                  <a:gd name="f43" fmla="+- 0 0 f40"/>
                                  <a:gd name="f44" fmla="+- f7 f41 0"/>
                                  <a:gd name="f45" fmla="+- f7 f42 0"/>
                                  <a:gd name="f46" fmla="*/ f43 f1 1"/>
                                  <a:gd name="f47" fmla="*/ f42 f30 1"/>
                                  <a:gd name="f48" fmla="*/ f41 f30 1"/>
                                  <a:gd name="f49" fmla="*/ f46 1 f8"/>
                                  <a:gd name="f50" fmla="*/ f44 f30 1"/>
                                  <a:gd name="f51" fmla="+- f49 0 f2"/>
                                  <a:gd name="f52" fmla="cos 1 f51"/>
                                  <a:gd name="f53" fmla="sin 1 f51"/>
                                  <a:gd name="f54" fmla="+- 0 0 f52"/>
                                  <a:gd name="f55" fmla="+- 0 0 f53"/>
                                  <a:gd name="f56" fmla="+- 0 0 f54"/>
                                  <a:gd name="f57" fmla="+- 0 0 f55"/>
                                  <a:gd name="f58" fmla="val f56"/>
                                  <a:gd name="f59" fmla="val f57"/>
                                  <a:gd name="f60" fmla="*/ f58 f42 1"/>
                                  <a:gd name="f61" fmla="*/ f59 f41 1"/>
                                  <a:gd name="f62" fmla="+- f45 0 f60"/>
                                  <a:gd name="f63" fmla="+- f45 f60 0"/>
                                  <a:gd name="f64" fmla="+- f44 0 f61"/>
                                  <a:gd name="f65" fmla="+- f44 f61 0"/>
                                  <a:gd name="f66" fmla="*/ f62 f30 1"/>
                                  <a:gd name="f67" fmla="*/ f64 f30 1"/>
                                  <a:gd name="f68" fmla="*/ f63 f30 1"/>
                                  <a:gd name="f69" fmla="*/ f65 f30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28">
                                    <a:pos x="f66" y="f67"/>
                                  </a:cxn>
                                  <a:cxn ang="f29">
                                    <a:pos x="f66" y="f69"/>
                                  </a:cxn>
                                  <a:cxn ang="f29">
                                    <a:pos x="f68" y="f69"/>
                                  </a:cxn>
                                  <a:cxn ang="f28">
                                    <a:pos x="f68" y="f67"/>
                                  </a:cxn>
                                </a:cxnLst>
                                <a:rect l="f66" t="f67" r="f68" b="f69"/>
                                <a:pathLst>
                                  <a:path>
                                    <a:moveTo>
                                      <a:pt x="f37" y="f50"/>
                                    </a:moveTo>
                                    <a:arcTo wR="f47" hR="f48" stAng="f1" swAng="f0"/>
                                    <a:close/>
                                  </a:path>
                                </a:pathLst>
                              </a:custGeom>
                              <a:solidFill>
                                <a:srgbClr val="5B9BD5"/>
                              </a:solidFill>
                              <a:ln w="12701" cap="flat">
                                <a:solidFill>
                                  <a:srgbClr val="41719C"/>
                                </a:solidFill>
                                <a:prstDash val="solid"/>
                                <a:miter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8953594" id="Organigramme : Connecteur 113" o:spid="_x0000_s1026" style="position:absolute;margin-left:183.5pt;margin-top:9.55pt;width:113.35pt;height:113.35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439549,14395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" path="m,719775at,,1439550,1439550,,719775,,719775xe" fillcolor="#5b9bd5" strokecolor="#41719c" strokeweight=".35281mm">
                      <v:stroke joinstyle="miter"/>
                      <v:path arrowok="t" o:connecttype="custom" o:connectlocs="719775,0;1439549,719775;719775,1439549;0,719775;210817,210817;210817,1228732;1228732,1228732;1228732,210817" o:connectangles="270,0,90,180,270,90,90,270" textboxrect="210817,210817,1228732,1228732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90688" behindDoc="0" locked="0" layoutInCell="1" allowOverlap="1">
                      <wp:simplePos x="0" y="0"/>
                      <wp:positionH relativeFrom="column">
                        <wp:posOffset>4200525</wp:posOffset>
                      </wp:positionH>
                      <wp:positionV relativeFrom="paragraph">
                        <wp:posOffset>116842</wp:posOffset>
                      </wp:positionV>
                      <wp:extent cx="1439549" cy="1439549"/>
                      <wp:effectExtent l="0" t="0" r="27301" b="27301"/>
                      <wp:wrapNone/>
                      <wp:docPr id="15" name="Secteurs 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9549" cy="1439549"/>
                              </a:xfrm>
                              <a:custGeom>
                                <a:avLst/>
                                <a:gdLst>
                                  <a:gd name="f0" fmla="val 10800000"/>
                                  <a:gd name="f1" fmla="val 5400000"/>
                                  <a:gd name="f2" fmla="val 180"/>
                                  <a:gd name="f3" fmla="val w"/>
                                  <a:gd name="f4" fmla="val h"/>
                                  <a:gd name="f5" fmla="val ss"/>
                                  <a:gd name="f6" fmla="val 0"/>
                                  <a:gd name="f7" fmla="*/ 5419351 1 1725033"/>
                                  <a:gd name="f8" fmla="+- 0 0 1"/>
                                  <a:gd name="f9" fmla="val 270"/>
                                  <a:gd name="f10" fmla="abs f3"/>
                                  <a:gd name="f11" fmla="abs f4"/>
                                  <a:gd name="f12" fmla="abs f5"/>
                                  <a:gd name="f13" fmla="+- 2700000 f1 0"/>
                                  <a:gd name="f14" fmla="+- 0 0 f9"/>
                                  <a:gd name="f15" fmla="+- 0 0 f2"/>
                                  <a:gd name="f16" fmla="?: f10 f3 1"/>
                                  <a:gd name="f17" fmla="?: f11 f4 1"/>
                                  <a:gd name="f18" fmla="?: f12 f5 1"/>
                                  <a:gd name="f19" fmla="*/ f14 f0 1"/>
                                  <a:gd name="f20" fmla="*/ f15 f0 1"/>
                                  <a:gd name="f21" fmla="+- f13 0 f1"/>
                                  <a:gd name="f22" fmla="*/ f16 1 21600"/>
                                  <a:gd name="f23" fmla="*/ f17 1 21600"/>
                                  <a:gd name="f24" fmla="*/ 21600 f16 1"/>
                                  <a:gd name="f25" fmla="*/ 21600 f17 1"/>
                                  <a:gd name="f26" fmla="*/ f19 1 f2"/>
                                  <a:gd name="f27" fmla="*/ f20 1 f2"/>
                                  <a:gd name="f28" fmla="+- f21 f1 0"/>
                                  <a:gd name="f29" fmla="min f23 f22"/>
                                  <a:gd name="f30" fmla="*/ f24 1 f18"/>
                                  <a:gd name="f31" fmla="*/ f25 1 f18"/>
                                  <a:gd name="f32" fmla="+- f26 0 f1"/>
                                  <a:gd name="f33" fmla="+- f27 0 f1"/>
                                  <a:gd name="f34" fmla="*/ f28 f7 1"/>
                                  <a:gd name="f35" fmla="val f30"/>
                                  <a:gd name="f36" fmla="val f31"/>
                                  <a:gd name="f37" fmla="+- 0 0 f32"/>
                                  <a:gd name="f38" fmla="+- 0 0 f33"/>
                                  <a:gd name="f39" fmla="*/ f34 1 f0"/>
                                  <a:gd name="f40" fmla="+- f36 0 f6"/>
                                  <a:gd name="f41" fmla="+- f35 0 f6"/>
                                  <a:gd name="f42" fmla="+- f38 0 f37"/>
                                  <a:gd name="f43" fmla="+- f37 f1 0"/>
                                  <a:gd name="f44" fmla="+- 0 0 f39"/>
                                  <a:gd name="f45" fmla="*/ f40 1 2"/>
                                  <a:gd name="f46" fmla="*/ f41 1 2"/>
                                  <a:gd name="f47" fmla="+- f42 21600000 0"/>
                                  <a:gd name="f48" fmla="+- 0 0 f44"/>
                                  <a:gd name="f49" fmla="*/ f43 f7 1"/>
                                  <a:gd name="f50" fmla="+- f6 f45 0"/>
                                  <a:gd name="f51" fmla="+- f6 f46 0"/>
                                  <a:gd name="f52" fmla="?: f42 f42 f47"/>
                                  <a:gd name="f53" fmla="*/ f48 f0 1"/>
                                  <a:gd name="f54" fmla="*/ f49 1 f0"/>
                                  <a:gd name="f55" fmla="*/ f46 f29 1"/>
                                  <a:gd name="f56" fmla="*/ f45 f29 1"/>
                                  <a:gd name="f57" fmla="*/ f53 1 f7"/>
                                  <a:gd name="f58" fmla="+- 0 0 f54"/>
                                  <a:gd name="f59" fmla="*/ f51 f29 1"/>
                                  <a:gd name="f60" fmla="*/ f50 f29 1"/>
                                  <a:gd name="f61" fmla="+- f57 0 f1"/>
                                  <a:gd name="f62" fmla="+- 0 0 f58"/>
                                  <a:gd name="f63" fmla="cos 1 f61"/>
                                  <a:gd name="f64" fmla="sin 1 f61"/>
                                  <a:gd name="f65" fmla="*/ f62 f0 1"/>
                                  <a:gd name="f66" fmla="+- 0 0 f63"/>
                                  <a:gd name="f67" fmla="+- 0 0 f64"/>
                                  <a:gd name="f68" fmla="*/ f65 1 f7"/>
                                  <a:gd name="f69" fmla="+- 0 0 f66"/>
                                  <a:gd name="f70" fmla="+- 0 0 f67"/>
                                  <a:gd name="f71" fmla="+- f68 0 f1"/>
                                  <a:gd name="f72" fmla="val f69"/>
                                  <a:gd name="f73" fmla="val f70"/>
                                  <a:gd name="f74" fmla="sin 1 f71"/>
                                  <a:gd name="f75" fmla="cos 1 f71"/>
                                  <a:gd name="f76" fmla="+- 0 0 f74"/>
                                  <a:gd name="f77" fmla="+- 0 0 f75"/>
                                  <a:gd name="f78" fmla="*/ f72 f46 1"/>
                                  <a:gd name="f79" fmla="*/ f73 f45 1"/>
                                  <a:gd name="f80" fmla="+- 0 0 f76"/>
                                  <a:gd name="f81" fmla="+- 0 0 f77"/>
                                  <a:gd name="f82" fmla="+- f51 0 f78"/>
                                  <a:gd name="f83" fmla="+- f51 f78 0"/>
                                  <a:gd name="f84" fmla="+- f50 0 f79"/>
                                  <a:gd name="f85" fmla="+- f50 f79 0"/>
                                  <a:gd name="f86" fmla="val f80"/>
                                  <a:gd name="f87" fmla="val f81"/>
                                  <a:gd name="f88" fmla="*/ f82 f29 1"/>
                                  <a:gd name="f89" fmla="*/ f84 f29 1"/>
                                  <a:gd name="f90" fmla="*/ f83 f29 1"/>
                                  <a:gd name="f91" fmla="*/ f85 f29 1"/>
                                  <a:gd name="f92" fmla="*/ f86 f46 1"/>
                                  <a:gd name="f93" fmla="*/ f87 f45 1"/>
                                  <a:gd name="f94" fmla="+- 0 0 f93"/>
                                  <a:gd name="f95" fmla="+- 0 0 f92"/>
                                  <a:gd name="f96" fmla="+- 0 0 f94"/>
                                  <a:gd name="f97" fmla="+- 0 0 f95"/>
                                  <a:gd name="f98" fmla="at2 f96 f97"/>
                                  <a:gd name="f99" fmla="+- f98 f1 0"/>
                                  <a:gd name="f100" fmla="*/ f99 f7 1"/>
                                  <a:gd name="f101" fmla="*/ f100 1 f0"/>
                                  <a:gd name="f102" fmla="+- 0 0 f101"/>
                                  <a:gd name="f103" fmla="val f102"/>
                                  <a:gd name="f104" fmla="+- 0 0 f103"/>
                                  <a:gd name="f105" fmla="*/ f104 f0 1"/>
                                  <a:gd name="f106" fmla="*/ f105 1 f7"/>
                                  <a:gd name="f107" fmla="+- f106 0 f1"/>
                                  <a:gd name="f108" fmla="+- f107 f1 0"/>
                                  <a:gd name="f109" fmla="*/ f108 f7 1"/>
                                  <a:gd name="f110" fmla="*/ f109 1 f0"/>
                                  <a:gd name="f111" fmla="+- 0 0 f110"/>
                                  <a:gd name="f112" fmla="+- 0 0 f111"/>
                                  <a:gd name="f113" fmla="*/ f112 f0 1"/>
                                  <a:gd name="f114" fmla="*/ f113 1 f7"/>
                                  <a:gd name="f115" fmla="+- f114 0 f1"/>
                                  <a:gd name="f116" fmla="cos 1 f115"/>
                                  <a:gd name="f117" fmla="sin 1 f115"/>
                                  <a:gd name="f118" fmla="+- 0 0 f116"/>
                                  <a:gd name="f119" fmla="+- 0 0 f117"/>
                                  <a:gd name="f120" fmla="+- 0 0 f118"/>
                                  <a:gd name="f121" fmla="+- 0 0 f119"/>
                                  <a:gd name="f122" fmla="val f120"/>
                                  <a:gd name="f123" fmla="val f121"/>
                                  <a:gd name="f124" fmla="+- 0 0 f122"/>
                                  <a:gd name="f125" fmla="+- 0 0 f123"/>
                                  <a:gd name="f126" fmla="*/ f8 f124 1"/>
                                  <a:gd name="f127" fmla="*/ f8 f125 1"/>
                                  <a:gd name="f128" fmla="*/ f126 f46 1"/>
                                  <a:gd name="f129" fmla="*/ f127 f45 1"/>
                                  <a:gd name="f130" fmla="+- f51 f128 0"/>
                                  <a:gd name="f131" fmla="+- f50 f129 0"/>
                                  <a:gd name="f132" fmla="*/ f130 f29 1"/>
                                  <a:gd name="f133" fmla="*/ f131 f29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</a:cxnLst>
                                <a:rect l="f88" t="f89" r="f90" b="f91"/>
                                <a:pathLst>
                                  <a:path>
                                    <a:moveTo>
                                      <a:pt x="f132" y="f133"/>
                                    </a:moveTo>
                                    <a:arcTo wR="f55" hR="f56" stAng="f37" swAng="f52"/>
                                    <a:lnTo>
                                      <a:pt x="f59" y="f6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B9BD5"/>
                              </a:solidFill>
                              <a:ln w="12701" cap="flat">
                                <a:solidFill>
                                  <a:srgbClr val="41719C"/>
                                </a:solidFill>
                                <a:prstDash val="solid"/>
                                <a:miter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C250D41" id="Secteurs 115" o:spid="_x0000_s1026" style="position:absolute;margin-left:330.75pt;margin-top:9.2pt;width:113.35pt;height:113.35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439549,14395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" path="m1439549,719775wa-1,,1439549,1439550,1439549,719775,719774,l719775,719775r719774,xe" fillcolor="#5b9bd5" strokecolor="#41719c" strokeweight=".35281mm">
                      <v:stroke joinstyle="miter"/>
                      <v:path arrowok="t" o:connecttype="custom" o:connectlocs="719775,0;1439549,719775;719775,1439549;0,719775" o:connectangles="270,0,90,180" textboxrect="210817,210817,1228732,1228732"/>
                    </v:shape>
                  </w:pict>
                </mc:Fallback>
              </mc:AlternateContent>
            </w:r>
          </w:p>
        </w:tc>
      </w:tr>
    </w:tbl>
    <w:p w:rsidR="00460917" w:rsidRDefault="00460917"/>
    <w:p w:rsidR="00460917" w:rsidRDefault="00460917"/>
    <w:p w:rsidR="00460917" w:rsidRDefault="00460917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460917">
        <w:tblPrEx>
          <w:tblCellMar>
            <w:top w:w="0" w:type="dxa"/>
            <w:bottom w:w="0" w:type="dxa"/>
          </w:tblCellMar>
        </w:tblPrEx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86058" cy="539998"/>
                  <wp:effectExtent l="0" t="0" r="9242" b="0"/>
                  <wp:docPr id="16" name="Image 1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2</w:t>
            </w:r>
          </w:p>
        </w:tc>
      </w:tr>
      <w:tr w:rsidR="00460917">
        <w:tblPrEx>
          <w:tblCellMar>
            <w:top w:w="0" w:type="dxa"/>
            <w:bottom w:w="0" w:type="dxa"/>
          </w:tblCellMar>
        </w:tblPrEx>
        <w:trPr>
          <w:trHeight w:val="4301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0917" w:rsidRDefault="00DD19C1">
            <w:r>
              <w:rPr>
                <w:b/>
                <w:bCs/>
                <w:sz w:val="28"/>
                <w:szCs w:val="28"/>
                <w:u w:val="single"/>
              </w:rPr>
              <w:t xml:space="preserve">Classe les surfaces de la plus petite aire </w:t>
            </w:r>
            <w:r>
              <w:rPr>
                <w:b/>
                <w:bCs/>
                <w:sz w:val="28"/>
                <w:szCs w:val="28"/>
                <w:u w:val="single"/>
              </w:rPr>
              <w:t xml:space="preserve">(3) à la plus grande aire (1) </w:t>
            </w:r>
          </w:p>
          <w:p w:rsidR="00460917" w:rsidRDefault="00460917"/>
          <w:p w:rsidR="00460917" w:rsidRDefault="00DD19C1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912192" behindDoc="0" locked="0" layoutInCell="1" allowOverlap="1">
                      <wp:simplePos x="0" y="0"/>
                      <wp:positionH relativeFrom="column">
                        <wp:posOffset>4616448</wp:posOffset>
                      </wp:positionH>
                      <wp:positionV relativeFrom="paragraph">
                        <wp:posOffset>83182</wp:posOffset>
                      </wp:positionV>
                      <wp:extent cx="1439549" cy="1439549"/>
                      <wp:effectExtent l="0" t="0" r="8251" b="8251"/>
                      <wp:wrapNone/>
                      <wp:docPr id="17" name="Croix 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9549" cy="1439549"/>
                              </a:xfrm>
                              <a:custGeom>
                                <a:avLst/>
                                <a:gdLst>
                                  <a:gd name="f0" fmla="val w"/>
                                  <a:gd name="f1" fmla="val h"/>
                                  <a:gd name="f2" fmla="val ss"/>
                                  <a:gd name="f3" fmla="val 0"/>
                                  <a:gd name="f4" fmla="val 25000"/>
                                  <a:gd name="f5" fmla="abs f0"/>
                                  <a:gd name="f6" fmla="abs f1"/>
                                  <a:gd name="f7" fmla="abs f2"/>
                                  <a:gd name="f8" fmla="?: f5 f0 1"/>
                                  <a:gd name="f9" fmla="?: f6 f1 1"/>
                                  <a:gd name="f10" fmla="?: f7 f2 1"/>
                                  <a:gd name="f11" fmla="*/ f8 1 21600"/>
                                  <a:gd name="f12" fmla="*/ f9 1 21600"/>
                                  <a:gd name="f13" fmla="*/ 21600 f8 1"/>
                                  <a:gd name="f14" fmla="*/ 21600 f9 1"/>
                                  <a:gd name="f15" fmla="min f12 f11"/>
                                  <a:gd name="f16" fmla="*/ f13 1 f10"/>
                                  <a:gd name="f17" fmla="*/ f14 1 f10"/>
                                  <a:gd name="f18" fmla="val f16"/>
                                  <a:gd name="f19" fmla="val f17"/>
                                  <a:gd name="f20" fmla="*/ f3 f15 1"/>
                                  <a:gd name="f21" fmla="+- f19 0 f3"/>
                                  <a:gd name="f22" fmla="+- f18 0 f3"/>
                                  <a:gd name="f23" fmla="*/ f18 f15 1"/>
                                  <a:gd name="f24" fmla="*/ f19 f15 1"/>
                                  <a:gd name="f25" fmla="min f22 f21"/>
                                  <a:gd name="f26" fmla="+- f22 0 f21"/>
                                  <a:gd name="f27" fmla="*/ f25 f4 1"/>
                                  <a:gd name="f28" fmla="*/ f27 1 100000"/>
                                  <a:gd name="f29" fmla="+- f18 0 f28"/>
                                  <a:gd name="f30" fmla="+- f19 0 f28"/>
                                  <a:gd name="f31" fmla="?: f26 f3 f28"/>
                                  <a:gd name="f32" fmla="?: f26 f28 f3"/>
                                  <a:gd name="f33" fmla="*/ f28 f15 1"/>
                                  <a:gd name="f34" fmla="?: f26 f18 f29"/>
                                  <a:gd name="f35" fmla="?: f26 f30 f19"/>
                                  <a:gd name="f36" fmla="*/ f31 f15 1"/>
                                  <a:gd name="f37" fmla="*/ f32 f15 1"/>
                                  <a:gd name="f38" fmla="*/ f29 f15 1"/>
                                  <a:gd name="f39" fmla="*/ f30 f15 1"/>
                                  <a:gd name="f40" fmla="*/ f34 f15 1"/>
                                  <a:gd name="f41" fmla="*/ f35 f15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</a:cxnLst>
                                <a:rect l="f36" t="f37" r="f40" b="f41"/>
                                <a:pathLst>
                                  <a:path>
                                    <a:moveTo>
                                      <a:pt x="f20" y="f33"/>
                                    </a:moveTo>
                                    <a:lnTo>
                                      <a:pt x="f33" y="f33"/>
                                    </a:lnTo>
                                    <a:lnTo>
                                      <a:pt x="f33" y="f20"/>
                                    </a:lnTo>
                                    <a:lnTo>
                                      <a:pt x="f38" y="f20"/>
                                    </a:lnTo>
                                    <a:lnTo>
                                      <a:pt x="f38" y="f33"/>
                                    </a:lnTo>
                                    <a:lnTo>
                                      <a:pt x="f23" y="f33"/>
                                    </a:lnTo>
                                    <a:lnTo>
                                      <a:pt x="f23" y="f39"/>
                                    </a:lnTo>
                                    <a:lnTo>
                                      <a:pt x="f38" y="f39"/>
                                    </a:lnTo>
                                    <a:lnTo>
                                      <a:pt x="f38" y="f24"/>
                                    </a:lnTo>
                                    <a:lnTo>
                                      <a:pt x="f33" y="f24"/>
                                    </a:lnTo>
                                    <a:lnTo>
                                      <a:pt x="f33" y="f39"/>
                                    </a:lnTo>
                                    <a:lnTo>
                                      <a:pt x="f20" y="f3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B9BD5"/>
                              </a:solidFill>
                              <a:ln cap="flat">
                                <a:noFill/>
                                <a:prstDash val="solid"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066DDD5" id="Croix 131" o:spid="_x0000_s1026" style="position:absolute;margin-left:363.5pt;margin-top:6.55pt;width:113.35pt;height:113.35pt;z-index:25191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439549,14395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" path="m,359887r359887,l359887,r719775,l1079662,359887r359887,l1439549,1079662r-359887,l1079662,1439549r-719775,l359887,1079662,,1079662,,359887xe" fillcolor="#5b9bd5" stroked="f">
                      <v:path arrowok="t" o:connecttype="custom" o:connectlocs="719775,0;1439549,719775;719775,1439549;0,719775" o:connectangles="270,0,90,180" textboxrect="359887,0,1079662,1439549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910144" behindDoc="0" locked="0" layoutInCell="1" allowOverlap="1">
                      <wp:simplePos x="0" y="0"/>
                      <wp:positionH relativeFrom="column">
                        <wp:posOffset>4276721</wp:posOffset>
                      </wp:positionH>
                      <wp:positionV relativeFrom="paragraph">
                        <wp:posOffset>81911</wp:posOffset>
                      </wp:positionV>
                      <wp:extent cx="1439549" cy="1439549"/>
                      <wp:effectExtent l="0" t="0" r="8251" b="8251"/>
                      <wp:wrapNone/>
                      <wp:docPr id="18" name="Rectangle 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9549" cy="1439549"/>
                              </a:xfrm>
                              <a:prstGeom prst="rect">
                                <a:avLst/>
                              </a:prstGeom>
                              <a:solidFill>
                                <a:srgbClr val="5B9BD5"/>
                              </a:solidFill>
                              <a:ln cap="flat">
                                <a:noFill/>
                                <a:prstDash val="solid"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C75073E" id="Rectangle 130" o:spid="_x0000_s1026" style="position:absolute;margin-left:336.75pt;margin-top:6.45pt;width:113.35pt;height:113.35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" fillcolor="#5b9bd5" stroked="f">
                      <v:textbox inset="0,0,0,0"/>
                    </v:rect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908096" behindDoc="0" locked="0" layoutInCell="1" allowOverlap="1">
                      <wp:simplePos x="0" y="0"/>
                      <wp:positionH relativeFrom="column">
                        <wp:posOffset>317497</wp:posOffset>
                      </wp:positionH>
                      <wp:positionV relativeFrom="paragraph">
                        <wp:posOffset>29205</wp:posOffset>
                      </wp:positionV>
                      <wp:extent cx="1439549" cy="1439549"/>
                      <wp:effectExtent l="0" t="0" r="8251" b="8251"/>
                      <wp:wrapNone/>
                      <wp:docPr id="19" name="Rectangle 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9549" cy="1439549"/>
                              </a:xfrm>
                              <a:prstGeom prst="rect">
                                <a:avLst/>
                              </a:prstGeom>
                              <a:solidFill>
                                <a:srgbClr val="5B9BD5"/>
                              </a:solidFill>
                              <a:ln cap="flat">
                                <a:noFill/>
                                <a:prstDash val="solid"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1FC8020" id="Rectangle 129" o:spid="_x0000_s1026" style="position:absolute;margin-left:25pt;margin-top:2.3pt;width:113.35pt;height:113.35pt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" fillcolor="#5b9bd5" stroked="f">
                      <v:textbox inset="0,0,0,0"/>
                    </v:rect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907072" behindDoc="0" locked="0" layoutInCell="1" allowOverlap="1">
                      <wp:simplePos x="0" y="0"/>
                      <wp:positionH relativeFrom="column">
                        <wp:posOffset>2308229</wp:posOffset>
                      </wp:positionH>
                      <wp:positionV relativeFrom="paragraph">
                        <wp:posOffset>76837</wp:posOffset>
                      </wp:positionV>
                      <wp:extent cx="1439549" cy="1439549"/>
                      <wp:effectExtent l="0" t="0" r="8251" b="8251"/>
                      <wp:wrapNone/>
                      <wp:docPr id="20" name="Croix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9549" cy="1439549"/>
                              </a:xfrm>
                              <a:custGeom>
                                <a:avLst/>
                                <a:gdLst>
                                  <a:gd name="f0" fmla="val w"/>
                                  <a:gd name="f1" fmla="val h"/>
                                  <a:gd name="f2" fmla="val ss"/>
                                  <a:gd name="f3" fmla="val 0"/>
                                  <a:gd name="f4" fmla="val 25000"/>
                                  <a:gd name="f5" fmla="abs f0"/>
                                  <a:gd name="f6" fmla="abs f1"/>
                                  <a:gd name="f7" fmla="abs f2"/>
                                  <a:gd name="f8" fmla="?: f5 f0 1"/>
                                  <a:gd name="f9" fmla="?: f6 f1 1"/>
                                  <a:gd name="f10" fmla="?: f7 f2 1"/>
                                  <a:gd name="f11" fmla="*/ f8 1 21600"/>
                                  <a:gd name="f12" fmla="*/ f9 1 21600"/>
                                  <a:gd name="f13" fmla="*/ 21600 f8 1"/>
                                  <a:gd name="f14" fmla="*/ 21600 f9 1"/>
                                  <a:gd name="f15" fmla="min f12 f11"/>
                                  <a:gd name="f16" fmla="*/ f13 1 f10"/>
                                  <a:gd name="f17" fmla="*/ f14 1 f10"/>
                                  <a:gd name="f18" fmla="val f16"/>
                                  <a:gd name="f19" fmla="val f17"/>
                                  <a:gd name="f20" fmla="*/ f3 f15 1"/>
                                  <a:gd name="f21" fmla="+- f19 0 f3"/>
                                  <a:gd name="f22" fmla="+- f18 0 f3"/>
                                  <a:gd name="f23" fmla="*/ f18 f15 1"/>
                                  <a:gd name="f24" fmla="*/ f19 f15 1"/>
                                  <a:gd name="f25" fmla="min f22 f21"/>
                                  <a:gd name="f26" fmla="+- f22 0 f21"/>
                                  <a:gd name="f27" fmla="*/ f25 f4 1"/>
                                  <a:gd name="f28" fmla="*/ f27 1 100000"/>
                                  <a:gd name="f29" fmla="+- f18 0 f28"/>
                                  <a:gd name="f30" fmla="+- f19 0 f28"/>
                                  <a:gd name="f31" fmla="?: f26 f3 f28"/>
                                  <a:gd name="f32" fmla="?: f26 f28 f3"/>
                                  <a:gd name="f33" fmla="*/ f28 f15 1"/>
                                  <a:gd name="f34" fmla="?: f26 f18 f29"/>
                                  <a:gd name="f35" fmla="?: f26 f30 f19"/>
                                  <a:gd name="f36" fmla="*/ f31 f15 1"/>
                                  <a:gd name="f37" fmla="*/ f32 f15 1"/>
                                  <a:gd name="f38" fmla="*/ f29 f15 1"/>
                                  <a:gd name="f39" fmla="*/ f30 f15 1"/>
                                  <a:gd name="f40" fmla="*/ f34 f15 1"/>
                                  <a:gd name="f41" fmla="*/ f35 f15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</a:cxnLst>
                                <a:rect l="f36" t="f37" r="f40" b="f41"/>
                                <a:pathLst>
                                  <a:path>
                                    <a:moveTo>
                                      <a:pt x="f20" y="f33"/>
                                    </a:moveTo>
                                    <a:lnTo>
                                      <a:pt x="f33" y="f33"/>
                                    </a:lnTo>
                                    <a:lnTo>
                                      <a:pt x="f33" y="f20"/>
                                    </a:lnTo>
                                    <a:lnTo>
                                      <a:pt x="f38" y="f20"/>
                                    </a:lnTo>
                                    <a:lnTo>
                                      <a:pt x="f38" y="f33"/>
                                    </a:lnTo>
                                    <a:lnTo>
                                      <a:pt x="f23" y="f33"/>
                                    </a:lnTo>
                                    <a:lnTo>
                                      <a:pt x="f23" y="f39"/>
                                    </a:lnTo>
                                    <a:lnTo>
                                      <a:pt x="f38" y="f39"/>
                                    </a:lnTo>
                                    <a:lnTo>
                                      <a:pt x="f38" y="f24"/>
                                    </a:lnTo>
                                    <a:lnTo>
                                      <a:pt x="f33" y="f24"/>
                                    </a:lnTo>
                                    <a:lnTo>
                                      <a:pt x="f33" y="f39"/>
                                    </a:lnTo>
                                    <a:lnTo>
                                      <a:pt x="f20" y="f3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B9BD5"/>
                              </a:solidFill>
                              <a:ln cap="flat">
                                <a:noFill/>
                                <a:prstDash val="solid"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BE5699C" id="Croix 128" o:spid="_x0000_s1026" style="position:absolute;margin-left:181.75pt;margin-top:6.05pt;width:113.35pt;height:113.35pt;z-index:2519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439549,14395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" path="m,359887r359887,l359887,r719775,l1079662,359887r359887,l1439549,1079662r-359887,l1079662,1439549r-719775,l359887,1079662,,1079662,,359887xe" fillcolor="#5b9bd5" stroked="f">
                      <v:path arrowok="t" o:connecttype="custom" o:connectlocs="719775,0;1439549,719775;719775,1439549;0,719775" o:connectangles="270,0,90,180" textboxrect="359887,0,1079662,1439549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906048" behindDoc="0" locked="0" layoutInCell="1" allowOverlap="1">
                      <wp:simplePos x="0" y="0"/>
                      <wp:positionH relativeFrom="column">
                        <wp:posOffset>4686299</wp:posOffset>
                      </wp:positionH>
                      <wp:positionV relativeFrom="paragraph">
                        <wp:posOffset>1720215</wp:posOffset>
                      </wp:positionV>
                      <wp:extent cx="532766" cy="448312"/>
                      <wp:effectExtent l="0" t="0" r="19684" b="27938"/>
                      <wp:wrapNone/>
                      <wp:docPr id="21" name="Zone de text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32766" cy="44831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460917" w:rsidRDefault="00DD19C1"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 xml:space="preserve">… 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30" type="#_x0000_t202" style="position:absolute;margin-left:369pt;margin-top:135.45pt;width:41.95pt;height:35.3pt;z-index:25190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" strokeweight=".17625mm">
                      <v:textbox>
                        <w:txbxContent>
                          <w:p w:rsidR="00460917" w:rsidRDefault="00DD19C1"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 xml:space="preserve">…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99904" behindDoc="0" locked="0" layoutInCell="1" allowOverlap="1">
                      <wp:simplePos x="0" y="0"/>
                      <wp:positionH relativeFrom="column">
                        <wp:posOffset>739136</wp:posOffset>
                      </wp:positionH>
                      <wp:positionV relativeFrom="paragraph">
                        <wp:posOffset>1694812</wp:posOffset>
                      </wp:positionV>
                      <wp:extent cx="532766" cy="448312"/>
                      <wp:effectExtent l="0" t="0" r="19684" b="27938"/>
                      <wp:wrapNone/>
                      <wp:docPr id="22" name="Zone de text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32766" cy="44831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460917" w:rsidRDefault="00DD19C1"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 xml:space="preserve">… 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31" type="#_x0000_t202" style="position:absolute;margin-left:58.2pt;margin-top:133.45pt;width:41.95pt;height:35.3pt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" strokeweight=".17625mm">
                      <v:textbox>
                        <w:txbxContent>
                          <w:p w:rsidR="00460917" w:rsidRDefault="00DD19C1"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 xml:space="preserve">…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905024" behindDoc="0" locked="0" layoutInCell="1" allowOverlap="1">
                      <wp:simplePos x="0" y="0"/>
                      <wp:positionH relativeFrom="column">
                        <wp:posOffset>2762246</wp:posOffset>
                      </wp:positionH>
                      <wp:positionV relativeFrom="paragraph">
                        <wp:posOffset>1672593</wp:posOffset>
                      </wp:positionV>
                      <wp:extent cx="532766" cy="448312"/>
                      <wp:effectExtent l="0" t="0" r="19684" b="27938"/>
                      <wp:wrapNone/>
                      <wp:docPr id="23" name="Zone de text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32766" cy="44831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460917" w:rsidRDefault="00DD19C1"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 xml:space="preserve">… 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32" type="#_x0000_t202" style="position:absolute;margin-left:217.5pt;margin-top:131.7pt;width:41.95pt;height:35.3pt;z-index:25190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" strokeweight=".17625mm">
                      <v:textbox>
                        <w:txbxContent>
                          <w:p w:rsidR="00460917" w:rsidRDefault="00DD19C1"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 xml:space="preserve">…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460917" w:rsidRDefault="00460917"/>
    <w:p w:rsidR="00460917" w:rsidRDefault="00460917"/>
    <w:p w:rsidR="00460917" w:rsidRDefault="00460917"/>
    <w:p w:rsidR="00460917" w:rsidRDefault="00460917"/>
    <w:p w:rsidR="00460917" w:rsidRDefault="00460917"/>
    <w:p w:rsidR="00460917" w:rsidRDefault="00460917"/>
    <w:p w:rsidR="00460917" w:rsidRDefault="00460917"/>
    <w:p w:rsidR="00460917" w:rsidRDefault="00460917"/>
    <w:p w:rsidR="00460917" w:rsidRDefault="00460917"/>
    <w:p w:rsidR="00460917" w:rsidRDefault="00460917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460917">
        <w:tblPrEx>
          <w:tblCellMar>
            <w:top w:w="0" w:type="dxa"/>
            <w:bottom w:w="0" w:type="dxa"/>
          </w:tblCellMar>
        </w:tblPrEx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486058" cy="539998"/>
                  <wp:effectExtent l="0" t="0" r="9242" b="0"/>
                  <wp:docPr id="24" name="Image 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3</w:t>
            </w:r>
          </w:p>
        </w:tc>
      </w:tr>
      <w:tr w:rsidR="00460917">
        <w:tblPrEx>
          <w:tblCellMar>
            <w:top w:w="0" w:type="dxa"/>
            <w:bottom w:w="0" w:type="dxa"/>
          </w:tblCellMar>
        </w:tblPrEx>
        <w:trPr>
          <w:trHeight w:val="3890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0917" w:rsidRDefault="00DD19C1">
            <w:r>
              <w:rPr>
                <w:b/>
                <w:bCs/>
                <w:sz w:val="28"/>
                <w:szCs w:val="28"/>
                <w:u w:val="single"/>
              </w:rPr>
              <w:t>C</w:t>
            </w:r>
            <w:r w:rsidR="00F22A03">
              <w:rPr>
                <w:b/>
                <w:bCs/>
                <w:sz w:val="28"/>
                <w:szCs w:val="28"/>
                <w:u w:val="single"/>
              </w:rPr>
              <w:t>alcul</w:t>
            </w:r>
            <w:r>
              <w:rPr>
                <w:b/>
                <w:bCs/>
                <w:sz w:val="28"/>
                <w:szCs w:val="28"/>
                <w:u w:val="single"/>
              </w:rPr>
              <w:t xml:space="preserve">e l’aire de la figure : </w:t>
            </w:r>
          </w:p>
          <w:p w:rsidR="00460917" w:rsidRDefault="00DD19C1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84544" behindDoc="0" locked="0" layoutInCell="1" allowOverlap="1">
                      <wp:simplePos x="0" y="0"/>
                      <wp:positionH relativeFrom="column">
                        <wp:posOffset>4136654</wp:posOffset>
                      </wp:positionH>
                      <wp:positionV relativeFrom="paragraph">
                        <wp:posOffset>1762048</wp:posOffset>
                      </wp:positionV>
                      <wp:extent cx="2209803" cy="448312"/>
                      <wp:effectExtent l="0" t="0" r="19047" b="27938"/>
                      <wp:wrapNone/>
                      <wp:docPr id="25" name="Zone de text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09803" cy="44831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460917" w:rsidRDefault="00DD19C1"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 xml:space="preserve">A = … </w:t>
                                  </w:r>
                                  <w:r>
                                    <w:rPr>
                                      <w:rFonts w:ascii="Arial" w:hAnsi="Arial" w:cs="Arial"/>
                                      <w:sz w:val="40"/>
                                    </w:rPr>
                                    <w:t>carreaux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33" type="#_x0000_t202" style="position:absolute;margin-left:325.7pt;margin-top:138.75pt;width:174pt;height:35.3pt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" strokeweight=".17625mm">
                      <v:textbox>
                        <w:txbxContent>
                          <w:p w:rsidR="00460917" w:rsidRDefault="00DD19C1"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 xml:space="preserve">A = … </w:t>
                            </w:r>
                            <w:r>
                              <w:rPr>
                                <w:rFonts w:ascii="Arial" w:hAnsi="Arial" w:cs="Arial"/>
                                <w:sz w:val="40"/>
                              </w:rPr>
                              <w:t>carreaux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7032" w:type="dxa"/>
              <w:jc w:val="center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586"/>
              <w:gridCol w:w="586"/>
              <w:gridCol w:w="586"/>
              <w:gridCol w:w="586"/>
              <w:gridCol w:w="586"/>
              <w:gridCol w:w="586"/>
              <w:gridCol w:w="586"/>
              <w:gridCol w:w="586"/>
              <w:gridCol w:w="586"/>
              <w:gridCol w:w="586"/>
              <w:gridCol w:w="586"/>
              <w:gridCol w:w="586"/>
            </w:tblGrid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586"/>
                <w:jc w:val="center"/>
              </w:trPr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586"/>
                <w:jc w:val="center"/>
              </w:trPr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586"/>
                <w:jc w:val="center"/>
              </w:trPr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586"/>
                <w:jc w:val="center"/>
              </w:trPr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586"/>
                <w:jc w:val="center"/>
              </w:trPr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460917" w:rsidRDefault="00460917">
            <w:pPr>
              <w:rPr>
                <w:rFonts w:ascii="Verdana" w:hAnsi="Verdana"/>
              </w:rPr>
            </w:pPr>
          </w:p>
        </w:tc>
      </w:tr>
    </w:tbl>
    <w:p w:rsidR="00460917" w:rsidRDefault="00460917"/>
    <w:p w:rsidR="00460917" w:rsidRDefault="00460917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460917">
        <w:tblPrEx>
          <w:tblCellMar>
            <w:top w:w="0" w:type="dxa"/>
            <w:bottom w:w="0" w:type="dxa"/>
          </w:tblCellMar>
        </w:tblPrEx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86058" cy="539998"/>
                  <wp:effectExtent l="0" t="0" r="9242" b="0"/>
                  <wp:docPr id="26" name="Image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4</w:t>
            </w:r>
          </w:p>
        </w:tc>
      </w:tr>
      <w:tr w:rsidR="00460917">
        <w:tblPrEx>
          <w:tblCellMar>
            <w:top w:w="0" w:type="dxa"/>
            <w:bottom w:w="0" w:type="dxa"/>
          </w:tblCellMar>
        </w:tblPrEx>
        <w:trPr>
          <w:trHeight w:val="3587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0917" w:rsidRDefault="00F22A03">
            <w:r>
              <w:rPr>
                <w:b/>
                <w:bCs/>
                <w:sz w:val="28"/>
                <w:szCs w:val="28"/>
                <w:u w:val="single"/>
              </w:rPr>
              <w:t>Calcule</w:t>
            </w:r>
            <w:r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="00DD19C1">
              <w:rPr>
                <w:b/>
                <w:bCs/>
                <w:sz w:val="28"/>
                <w:szCs w:val="28"/>
                <w:u w:val="single"/>
              </w:rPr>
              <w:t xml:space="preserve">l’aire de la figure : </w:t>
            </w:r>
          </w:p>
          <w:p w:rsidR="00460917" w:rsidRDefault="00460917"/>
          <w:tbl>
            <w:tblPr>
              <w:tblW w:w="8822" w:type="dxa"/>
              <w:jc w:val="center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802"/>
              <w:gridCol w:w="802"/>
              <w:gridCol w:w="802"/>
              <w:gridCol w:w="802"/>
              <w:gridCol w:w="802"/>
              <w:gridCol w:w="802"/>
              <w:gridCol w:w="802"/>
              <w:gridCol w:w="802"/>
              <w:gridCol w:w="802"/>
              <w:gridCol w:w="802"/>
              <w:gridCol w:w="802"/>
            </w:tblGrid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463"/>
                <w:jc w:val="center"/>
              </w:trPr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463"/>
                <w:jc w:val="center"/>
              </w:trPr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463"/>
                <w:jc w:val="center"/>
              </w:trPr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463"/>
                <w:jc w:val="center"/>
              </w:trPr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463"/>
                <w:jc w:val="center"/>
              </w:trPr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DD19C1">
                  <w:r>
                    <w:rPr>
                      <w:b/>
                      <w:bCs/>
                      <w:noProof/>
                      <w:sz w:val="28"/>
                      <w:szCs w:val="28"/>
                      <w:u w:val="single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80448" behindDoc="0" locked="0" layoutInCell="1" allowOverlap="1">
                            <wp:simplePos x="0" y="0"/>
                            <wp:positionH relativeFrom="column">
                              <wp:posOffset>-420367</wp:posOffset>
                            </wp:positionH>
                            <wp:positionV relativeFrom="paragraph">
                              <wp:posOffset>140332</wp:posOffset>
                            </wp:positionV>
                            <wp:extent cx="2209803" cy="448312"/>
                            <wp:effectExtent l="0" t="0" r="19047" b="27938"/>
                            <wp:wrapNone/>
                            <wp:docPr id="27" name="Zone de texte 2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2209803" cy="44831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6345">
                                      <a:solidFill>
                                        <a:srgbClr val="000000"/>
                                      </a:solidFill>
                                      <a:prstDash val="solid"/>
                                    </a:ln>
                                  </wps:spPr>
                                  <wps:txbx>
                                    <w:txbxContent>
                                      <w:p w:rsidR="00460917" w:rsidRDefault="00DD19C1">
                                        <w:r>
                                          <w:rPr>
                                            <w:rFonts w:ascii="Arial" w:hAnsi="Arial" w:cs="Arial"/>
                                            <w:sz w:val="48"/>
                                          </w:rPr>
                                          <w:t xml:space="preserve">A = … </w:t>
                                        </w:r>
                                        <w:r>
                                          <w:rPr>
                                            <w:rFonts w:ascii="Arial" w:hAnsi="Arial" w:cs="Arial"/>
                                            <w:sz w:val="40"/>
                                          </w:rPr>
                                          <w:t>carreaux</w:t>
                                        </w:r>
                                      </w:p>
                                    </w:txbxContent>
                                  </wps:txbx>
                                  <wps:bodyPr vert="horz" wrap="square" lIns="91440" tIns="45720" rIns="91440" bIns="45720" anchor="t" anchorCtr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34" type="#_x0000_t202" style="position:absolute;margin-left:-33.1pt;margin-top:11.05pt;width:174pt;height:35.3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" strokeweight=".17625mm">
                            <v:textbox>
                              <w:txbxContent>
                                <w:p w:rsidR="00460917" w:rsidRDefault="00DD19C1"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 xml:space="preserve">A = … </w:t>
                                  </w:r>
                                  <w:r>
                                    <w:rPr>
                                      <w:rFonts w:ascii="Arial" w:hAnsi="Arial" w:cs="Arial"/>
                                      <w:sz w:val="40"/>
                                    </w:rPr>
                                    <w:t>carreaux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460917" w:rsidRDefault="00460917">
            <w:pPr>
              <w:rPr>
                <w:rFonts w:ascii="Verdana" w:hAnsi="Verdana"/>
              </w:rPr>
            </w:pPr>
          </w:p>
        </w:tc>
      </w:tr>
    </w:tbl>
    <w:p w:rsidR="00460917" w:rsidRDefault="00460917"/>
    <w:p w:rsidR="00460917" w:rsidRDefault="00460917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460917">
        <w:tblPrEx>
          <w:tblCellMar>
            <w:top w:w="0" w:type="dxa"/>
            <w:bottom w:w="0" w:type="dxa"/>
          </w:tblCellMar>
        </w:tblPrEx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86058" cy="539998"/>
                  <wp:effectExtent l="0" t="0" r="9242" b="0"/>
                  <wp:docPr id="28" name="Image 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5</w:t>
            </w:r>
          </w:p>
        </w:tc>
      </w:tr>
      <w:tr w:rsidR="00460917">
        <w:tblPrEx>
          <w:tblCellMar>
            <w:top w:w="0" w:type="dxa"/>
            <w:bottom w:w="0" w:type="dxa"/>
          </w:tblCellMar>
        </w:tblPrEx>
        <w:trPr>
          <w:trHeight w:val="3224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0917" w:rsidRDefault="00F22A03">
            <w:r>
              <w:rPr>
                <w:b/>
                <w:bCs/>
                <w:sz w:val="28"/>
                <w:szCs w:val="28"/>
                <w:u w:val="single"/>
              </w:rPr>
              <w:t>Calcule</w:t>
            </w:r>
            <w:r w:rsidR="00DD19C1">
              <w:rPr>
                <w:b/>
                <w:bCs/>
                <w:sz w:val="28"/>
                <w:szCs w:val="28"/>
                <w:u w:val="single"/>
              </w:rPr>
              <w:t xml:space="preserve"> l’aire de la figure : </w:t>
            </w:r>
          </w:p>
          <w:p w:rsidR="00460917" w:rsidRDefault="00460917">
            <w:pPr>
              <w:rPr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8676" w:type="dxa"/>
              <w:jc w:val="center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723"/>
              <w:gridCol w:w="723"/>
              <w:gridCol w:w="723"/>
              <w:gridCol w:w="723"/>
              <w:gridCol w:w="723"/>
              <w:gridCol w:w="723"/>
              <w:gridCol w:w="723"/>
              <w:gridCol w:w="723"/>
              <w:gridCol w:w="723"/>
              <w:gridCol w:w="723"/>
              <w:gridCol w:w="723"/>
              <w:gridCol w:w="723"/>
            </w:tblGrid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420"/>
                <w:jc w:val="center"/>
              </w:trPr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420"/>
                <w:jc w:val="center"/>
              </w:trPr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420"/>
                <w:jc w:val="center"/>
              </w:trPr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420"/>
                <w:jc w:val="center"/>
              </w:trPr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460917" w:rsidRDefault="00DD19C1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>
                      <wp:simplePos x="0" y="0"/>
                      <wp:positionH relativeFrom="column">
                        <wp:posOffset>4068156</wp:posOffset>
                      </wp:positionH>
                      <wp:positionV relativeFrom="paragraph">
                        <wp:posOffset>53592</wp:posOffset>
                      </wp:positionV>
                      <wp:extent cx="2209803" cy="448312"/>
                      <wp:effectExtent l="0" t="0" r="19047" b="27938"/>
                      <wp:wrapNone/>
                      <wp:docPr id="29" name="Zone de text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09803" cy="44831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460917" w:rsidRDefault="00DD19C1"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 xml:space="preserve">A = … </w:t>
                                  </w:r>
                                  <w:r>
                                    <w:rPr>
                                      <w:rFonts w:ascii="Arial" w:hAnsi="Arial" w:cs="Arial"/>
                                      <w:sz w:val="40"/>
                                    </w:rPr>
                                    <w:t>carreaux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35" type="#_x0000_t202" style="position:absolute;margin-left:320.35pt;margin-top:4.2pt;width:174pt;height:35.3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" strokeweight=".17625mm">
                      <v:textbox>
                        <w:txbxContent>
                          <w:p w:rsidR="00460917" w:rsidRDefault="00DD19C1"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 xml:space="preserve">A = … </w:t>
                            </w:r>
                            <w:r>
                              <w:rPr>
                                <w:rFonts w:ascii="Arial" w:hAnsi="Arial" w:cs="Arial"/>
                                <w:sz w:val="40"/>
                              </w:rPr>
                              <w:t>carreaux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460917" w:rsidRDefault="00460917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460917">
        <w:tblPrEx>
          <w:tblCellMar>
            <w:top w:w="0" w:type="dxa"/>
            <w:bottom w:w="0" w:type="dxa"/>
          </w:tblCellMar>
        </w:tblPrEx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86058" cy="539998"/>
                  <wp:effectExtent l="0" t="0" r="9242" b="0"/>
                  <wp:docPr id="30" name="Image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6</w:t>
            </w:r>
          </w:p>
        </w:tc>
      </w:tr>
      <w:tr w:rsidR="00460917">
        <w:tblPrEx>
          <w:tblCellMar>
            <w:top w:w="0" w:type="dxa"/>
            <w:bottom w:w="0" w:type="dxa"/>
          </w:tblCellMar>
        </w:tblPrEx>
        <w:trPr>
          <w:trHeight w:val="5609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0917" w:rsidRDefault="00F22A03">
            <w:r>
              <w:rPr>
                <w:b/>
                <w:bCs/>
                <w:sz w:val="28"/>
                <w:szCs w:val="28"/>
                <w:u w:val="single"/>
              </w:rPr>
              <w:t>Calcule</w:t>
            </w:r>
            <w:r w:rsidR="00DD19C1">
              <w:rPr>
                <w:b/>
                <w:bCs/>
                <w:sz w:val="28"/>
                <w:szCs w:val="28"/>
                <w:u w:val="single"/>
              </w:rPr>
              <w:t xml:space="preserve"> l’aire de la figure : </w:t>
            </w:r>
          </w:p>
          <w:p w:rsidR="00460917" w:rsidRDefault="00460917">
            <w:pPr>
              <w:rPr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9012" w:type="dxa"/>
              <w:jc w:val="center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</w:tblGrid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2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000000"/>
                    <w:left w:val="single" w:sz="24" w:space="0" w:color="000000"/>
                    <w:bottom w:val="single" w:sz="24" w:space="0" w:color="FFFFFF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24" w:space="0" w:color="000000"/>
                    <w:bottom w:val="single" w:sz="2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2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000000"/>
                    <w:left w:val="single" w:sz="24" w:space="0" w:color="000000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000000"/>
                    <w:left w:val="single" w:sz="24" w:space="0" w:color="FFFFFF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000000"/>
                    <w:left w:val="single" w:sz="24" w:space="0" w:color="FFFFFF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000000"/>
                    <w:left w:val="single" w:sz="24" w:space="0" w:color="FFFFFF"/>
                    <w:bottom w:val="single" w:sz="24" w:space="0" w:color="FFFFFF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24" w:space="0" w:color="000000"/>
                    <w:bottom w:val="single" w:sz="2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000000"/>
                    <w:left w:val="single" w:sz="24" w:space="0" w:color="000000"/>
                    <w:bottom w:val="single" w:sz="24" w:space="0" w:color="000000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000000"/>
                    <w:left w:val="single" w:sz="24" w:space="0" w:color="FFFFFF"/>
                    <w:bottom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2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000000"/>
                    <w:left w:val="single" w:sz="4" w:space="0" w:color="000000"/>
                    <w:bottom w:val="single" w:sz="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000000"/>
                    <w:bottom w:val="single" w:sz="24" w:space="0" w:color="000000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24" w:space="0" w:color="000000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24" w:space="0" w:color="000000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000000"/>
                    <w:left w:val="single" w:sz="2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000000"/>
                    <w:left w:val="single" w:sz="4" w:space="0" w:color="000000"/>
                    <w:bottom w:val="single" w:sz="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000000"/>
                    <w:bottom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000000"/>
                    <w:left w:val="single" w:sz="2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460917" w:rsidRDefault="00DD19C1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>
                      <wp:simplePos x="0" y="0"/>
                      <wp:positionH relativeFrom="column">
                        <wp:posOffset>4091309</wp:posOffset>
                      </wp:positionH>
                      <wp:positionV relativeFrom="paragraph">
                        <wp:posOffset>134819</wp:posOffset>
                      </wp:positionV>
                      <wp:extent cx="2209803" cy="448312"/>
                      <wp:effectExtent l="0" t="0" r="19047" b="27938"/>
                      <wp:wrapNone/>
                      <wp:docPr id="31" name="Zone de text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09803" cy="44831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460917" w:rsidRDefault="00DD19C1"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 xml:space="preserve">A = … </w:t>
                                  </w:r>
                                  <w:r>
                                    <w:rPr>
                                      <w:rFonts w:ascii="Arial" w:hAnsi="Arial" w:cs="Arial"/>
                                      <w:sz w:val="40"/>
                                    </w:rPr>
                                    <w:t>carreaux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36" type="#_x0000_t202" style="position:absolute;margin-left:322.15pt;margin-top:10.6pt;width:174pt;height:35.3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" strokeweight=".17625mm">
                      <v:textbox>
                        <w:txbxContent>
                          <w:p w:rsidR="00460917" w:rsidRDefault="00DD19C1"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 xml:space="preserve">A = … </w:t>
                            </w:r>
                            <w:r>
                              <w:rPr>
                                <w:rFonts w:ascii="Arial" w:hAnsi="Arial" w:cs="Arial"/>
                                <w:sz w:val="40"/>
                              </w:rPr>
                              <w:t>carreaux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460917" w:rsidRDefault="00460917"/>
    <w:p w:rsidR="00460917" w:rsidRDefault="00460917"/>
    <w:p w:rsidR="00460917" w:rsidRDefault="00460917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460917">
        <w:tblPrEx>
          <w:tblCellMar>
            <w:top w:w="0" w:type="dxa"/>
            <w:bottom w:w="0" w:type="dxa"/>
          </w:tblCellMar>
        </w:tblPrEx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86058" cy="539998"/>
                  <wp:effectExtent l="0" t="0" r="9242" b="0"/>
                  <wp:docPr id="32" name="Image 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7</w:t>
            </w:r>
          </w:p>
        </w:tc>
      </w:tr>
      <w:tr w:rsidR="00460917">
        <w:tblPrEx>
          <w:tblCellMar>
            <w:top w:w="0" w:type="dxa"/>
            <w:bottom w:w="0" w:type="dxa"/>
          </w:tblCellMar>
        </w:tblPrEx>
        <w:trPr>
          <w:trHeight w:val="5166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0917" w:rsidRDefault="00DD19C1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>Calcule l’aire du carré :</w:t>
            </w:r>
          </w:p>
          <w:p w:rsidR="00460917" w:rsidRDefault="00DD19C1">
            <w:r>
              <w:rPr>
                <w:b/>
                <w:bCs/>
                <w:noProof/>
                <w:sz w:val="28"/>
                <w:szCs w:val="28"/>
                <w:u w:val="single"/>
              </w:rPr>
              <w:drawing>
                <wp:anchor distT="0" distB="0" distL="114300" distR="114300" simplePos="0" relativeHeight="251794432" behindDoc="1" locked="0" layoutInCell="1" allowOverlap="1">
                  <wp:simplePos x="0" y="0"/>
                  <wp:positionH relativeFrom="column">
                    <wp:posOffset>1812285</wp:posOffset>
                  </wp:positionH>
                  <wp:positionV relativeFrom="paragraph">
                    <wp:posOffset>147959</wp:posOffset>
                  </wp:positionV>
                  <wp:extent cx="2362837" cy="2400300"/>
                  <wp:effectExtent l="0" t="0" r="0" b="0"/>
                  <wp:wrapNone/>
                  <wp:docPr id="33" name="Image 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2837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460917" w:rsidRDefault="00460917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460917" w:rsidRDefault="00460917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460917" w:rsidRDefault="00460917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460917" w:rsidRDefault="00460917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460917" w:rsidRDefault="00DD19C1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>
                      <wp:simplePos x="0" y="0"/>
                      <wp:positionH relativeFrom="column">
                        <wp:posOffset>4657094</wp:posOffset>
                      </wp:positionH>
                      <wp:positionV relativeFrom="paragraph">
                        <wp:posOffset>1261743</wp:posOffset>
                      </wp:positionV>
                      <wp:extent cx="1663065" cy="666753"/>
                      <wp:effectExtent l="0" t="0" r="13335" b="19047"/>
                      <wp:wrapNone/>
                      <wp:docPr id="34" name="Zone de text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63065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460917" w:rsidRDefault="00DD19C1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A = … cm²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39" o:spid="_x0000_s1037" type="#_x0000_t202" style="position:absolute;margin-left:366.7pt;margin-top:99.35pt;width:130.95pt;height:52.5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" strokeweight=".17625mm">
                      <v:textbox>
                        <w:txbxContent>
                          <w:p w:rsidR="00460917" w:rsidRDefault="00DD19C1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A = … cm²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>
                      <wp:simplePos x="0" y="0"/>
                      <wp:positionH relativeFrom="column">
                        <wp:posOffset>3964308</wp:posOffset>
                      </wp:positionH>
                      <wp:positionV relativeFrom="paragraph">
                        <wp:posOffset>141603</wp:posOffset>
                      </wp:positionV>
                      <wp:extent cx="628650" cy="342900"/>
                      <wp:effectExtent l="0" t="0" r="0" b="0"/>
                      <wp:wrapNone/>
                      <wp:docPr id="35" name="Zone de text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86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460917" w:rsidRDefault="00DD19C1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5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38" type="#_x0000_t202" style="position:absolute;margin-left:312.15pt;margin-top:11.15pt;width:49.5pt;height:27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" stroked="f">
                      <v:textbox>
                        <w:txbxContent>
                          <w:p w:rsidR="00460917" w:rsidRDefault="00DD19C1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5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460917" w:rsidRDefault="00460917"/>
    <w:p w:rsidR="00460917" w:rsidRDefault="00460917"/>
    <w:p w:rsidR="00460917" w:rsidRDefault="00460917"/>
    <w:p w:rsidR="00460917" w:rsidRDefault="00460917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460917">
        <w:tblPrEx>
          <w:tblCellMar>
            <w:top w:w="0" w:type="dxa"/>
            <w:bottom w:w="0" w:type="dxa"/>
          </w:tblCellMar>
        </w:tblPrEx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486058" cy="539998"/>
                  <wp:effectExtent l="0" t="0" r="9242" b="0"/>
                  <wp:docPr id="36" name="Image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8</w:t>
            </w:r>
          </w:p>
        </w:tc>
      </w:tr>
      <w:tr w:rsidR="00460917">
        <w:tblPrEx>
          <w:tblCellMar>
            <w:top w:w="0" w:type="dxa"/>
            <w:bottom w:w="0" w:type="dxa"/>
          </w:tblCellMar>
        </w:tblPrEx>
        <w:trPr>
          <w:trHeight w:val="5371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0917" w:rsidRDefault="00DD19C1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>Construis un carré dont l’aire mesure 16 carreaux :</w:t>
            </w:r>
          </w:p>
          <w:p w:rsidR="00460917" w:rsidRDefault="00460917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460917" w:rsidRDefault="00460917">
            <w:pPr>
              <w:rPr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9012" w:type="dxa"/>
              <w:jc w:val="center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</w:tblGrid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460917" w:rsidRDefault="00460917">
            <w:pPr>
              <w:rPr>
                <w:rFonts w:ascii="Verdana" w:hAnsi="Verdana"/>
              </w:rPr>
            </w:pPr>
          </w:p>
        </w:tc>
      </w:tr>
    </w:tbl>
    <w:p w:rsidR="00460917" w:rsidRDefault="00460917"/>
    <w:p w:rsidR="00460917" w:rsidRDefault="00460917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460917">
        <w:tblPrEx>
          <w:tblCellMar>
            <w:top w:w="0" w:type="dxa"/>
            <w:bottom w:w="0" w:type="dxa"/>
          </w:tblCellMar>
        </w:tblPrEx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86058" cy="539998"/>
                  <wp:effectExtent l="0" t="0" r="9242" b="0"/>
                  <wp:docPr id="37" name="Image 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9</w:t>
            </w:r>
          </w:p>
        </w:tc>
      </w:tr>
      <w:tr w:rsidR="00460917">
        <w:tblPrEx>
          <w:tblCellMar>
            <w:top w:w="0" w:type="dxa"/>
            <w:bottom w:w="0" w:type="dxa"/>
          </w:tblCellMar>
        </w:tblPrEx>
        <w:trPr>
          <w:trHeight w:val="5166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0917" w:rsidRDefault="00DD19C1">
            <w:r>
              <w:rPr>
                <w:b/>
                <w:bCs/>
                <w:noProof/>
                <w:sz w:val="28"/>
                <w:szCs w:val="28"/>
                <w:u w:val="single"/>
              </w:rPr>
              <w:drawing>
                <wp:anchor distT="0" distB="0" distL="114300" distR="114300" simplePos="0" relativeHeight="251798528" behindDoc="1" locked="0" layoutInCell="1" allowOverlap="1">
                  <wp:simplePos x="0" y="0"/>
                  <wp:positionH relativeFrom="column">
                    <wp:posOffset>771526</wp:posOffset>
                  </wp:positionH>
                  <wp:positionV relativeFrom="paragraph">
                    <wp:posOffset>-59692</wp:posOffset>
                  </wp:positionV>
                  <wp:extent cx="3289938" cy="3342095"/>
                  <wp:effectExtent l="228600" t="209550" r="215262" b="220255"/>
                  <wp:wrapNone/>
                  <wp:docPr id="38" name="Image 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21132689">
                            <a:off x="0" y="0"/>
                            <a:ext cx="3289938" cy="334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z w:val="28"/>
                <w:szCs w:val="28"/>
                <w:u w:val="single"/>
              </w:rPr>
              <w:t>Calcule l’ai</w:t>
            </w:r>
            <w:r>
              <w:rPr>
                <w:b/>
                <w:bCs/>
                <w:sz w:val="28"/>
                <w:szCs w:val="28"/>
                <w:u w:val="single"/>
              </w:rPr>
              <w:t>re du carré :</w:t>
            </w:r>
          </w:p>
          <w:p w:rsidR="00460917" w:rsidRDefault="00460917"/>
          <w:p w:rsidR="00460917" w:rsidRDefault="00460917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460917" w:rsidRDefault="00460917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460917" w:rsidRDefault="00460917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460917" w:rsidRDefault="00460917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460917" w:rsidRDefault="00DD19C1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>
                      <wp:simplePos x="0" y="0"/>
                      <wp:positionH relativeFrom="column">
                        <wp:posOffset>4631051</wp:posOffset>
                      </wp:positionH>
                      <wp:positionV relativeFrom="paragraph">
                        <wp:posOffset>1169032</wp:posOffset>
                      </wp:positionV>
                      <wp:extent cx="1688467" cy="666753"/>
                      <wp:effectExtent l="0" t="0" r="26033" b="19047"/>
                      <wp:wrapNone/>
                      <wp:docPr id="39" name="Zone de text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88467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460917" w:rsidRDefault="00DD19C1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A = … cm²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39" type="#_x0000_t202" style="position:absolute;margin-left:364.65pt;margin-top:92.05pt;width:132.95pt;height:52.5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" strokeweight=".17625mm">
                      <v:textbox>
                        <w:txbxContent>
                          <w:p w:rsidR="00460917" w:rsidRDefault="00DD19C1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A = … cm²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>
                      <wp:simplePos x="0" y="0"/>
                      <wp:positionH relativeFrom="column">
                        <wp:posOffset>3964308</wp:posOffset>
                      </wp:positionH>
                      <wp:positionV relativeFrom="paragraph">
                        <wp:posOffset>141603</wp:posOffset>
                      </wp:positionV>
                      <wp:extent cx="628650" cy="342900"/>
                      <wp:effectExtent l="0" t="0" r="0" b="0"/>
                      <wp:wrapNone/>
                      <wp:docPr id="40" name="Zone de text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86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460917" w:rsidRDefault="00DD19C1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7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0" type="#_x0000_t202" style="position:absolute;margin-left:312.15pt;margin-top:11.15pt;width:49.5pt;height:27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" stroked="f">
                      <v:textbox>
                        <w:txbxContent>
                          <w:p w:rsidR="00460917" w:rsidRDefault="00DD19C1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7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460917" w:rsidRDefault="00460917"/>
    <w:p w:rsidR="00460917" w:rsidRDefault="00460917"/>
    <w:p w:rsidR="00460917" w:rsidRDefault="00460917"/>
    <w:p w:rsidR="00460917" w:rsidRDefault="00460917"/>
    <w:p w:rsidR="00460917" w:rsidRDefault="00460917"/>
    <w:p w:rsidR="00460917" w:rsidRDefault="00460917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72"/>
        <w:gridCol w:w="7455"/>
        <w:gridCol w:w="1240"/>
      </w:tblGrid>
      <w:tr w:rsidR="00460917">
        <w:tblPrEx>
          <w:tblCellMar>
            <w:top w:w="0" w:type="dxa"/>
            <w:bottom w:w="0" w:type="dxa"/>
          </w:tblCellMar>
        </w:tblPrEx>
        <w:trPr>
          <w:trHeight w:val="1018"/>
          <w:jc w:val="center"/>
        </w:trPr>
        <w:tc>
          <w:tcPr>
            <w:tcW w:w="1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486058" cy="539998"/>
                  <wp:effectExtent l="0" t="0" r="9242" b="0"/>
                  <wp:docPr id="41" name="Image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10</w:t>
            </w:r>
          </w:p>
        </w:tc>
      </w:tr>
      <w:tr w:rsidR="00460917">
        <w:tblPrEx>
          <w:tblCellMar>
            <w:top w:w="0" w:type="dxa"/>
            <w:bottom w:w="0" w:type="dxa"/>
          </w:tblCellMar>
        </w:tblPrEx>
        <w:trPr>
          <w:trHeight w:val="5166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84E" w:rsidRDefault="007C284E" w:rsidP="007C284E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 xml:space="preserve">Construis un </w:t>
            </w:r>
            <w:r w:rsidR="005F6901">
              <w:rPr>
                <w:b/>
                <w:bCs/>
                <w:sz w:val="28"/>
                <w:szCs w:val="28"/>
                <w:u w:val="single"/>
              </w:rPr>
              <w:t xml:space="preserve">polygone à plus de 6 côtés </w:t>
            </w:r>
            <w:r>
              <w:rPr>
                <w:b/>
                <w:bCs/>
                <w:sz w:val="28"/>
                <w:szCs w:val="28"/>
                <w:u w:val="single"/>
              </w:rPr>
              <w:t xml:space="preserve">dont l’aire mesure </w:t>
            </w:r>
            <w:r w:rsidR="005F6901">
              <w:rPr>
                <w:b/>
                <w:bCs/>
                <w:sz w:val="28"/>
                <w:szCs w:val="28"/>
                <w:u w:val="single"/>
              </w:rPr>
              <w:t xml:space="preserve">24 </w:t>
            </w:r>
            <w:r>
              <w:rPr>
                <w:b/>
                <w:bCs/>
                <w:sz w:val="28"/>
                <w:szCs w:val="28"/>
                <w:u w:val="single"/>
              </w:rPr>
              <w:t>carreaux :</w:t>
            </w:r>
          </w:p>
          <w:p w:rsidR="007C284E" w:rsidRDefault="007C284E" w:rsidP="007C284E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7C284E" w:rsidRDefault="007C284E" w:rsidP="007C284E">
            <w:pPr>
              <w:rPr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9012" w:type="dxa"/>
              <w:jc w:val="center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</w:tblGrid>
            <w:tr w:rsidR="007C284E" w:rsidTr="00C0164E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C284E" w:rsidTr="00C0164E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C284E" w:rsidTr="00C0164E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C284E" w:rsidTr="00C0164E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C284E" w:rsidTr="00C0164E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84E" w:rsidRDefault="007C284E" w:rsidP="007C284E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460917" w:rsidRDefault="00460917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460917" w:rsidRDefault="00460917"/>
        </w:tc>
      </w:tr>
    </w:tbl>
    <w:p w:rsidR="00460917" w:rsidRDefault="00460917"/>
    <w:p w:rsidR="00460917" w:rsidRDefault="00460917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72"/>
        <w:gridCol w:w="7455"/>
        <w:gridCol w:w="1240"/>
      </w:tblGrid>
      <w:tr w:rsidR="00460917">
        <w:tblPrEx>
          <w:tblCellMar>
            <w:top w:w="0" w:type="dxa"/>
            <w:bottom w:w="0" w:type="dxa"/>
          </w:tblCellMar>
        </w:tblPrEx>
        <w:trPr>
          <w:trHeight w:val="1018"/>
          <w:jc w:val="center"/>
        </w:trPr>
        <w:tc>
          <w:tcPr>
            <w:tcW w:w="1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86058" cy="539998"/>
                  <wp:effectExtent l="0" t="0" r="9242" b="0"/>
                  <wp:docPr id="46" name="Image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11</w:t>
            </w:r>
          </w:p>
        </w:tc>
      </w:tr>
      <w:tr w:rsidR="00460917" w:rsidTr="00F90AE5">
        <w:tblPrEx>
          <w:tblCellMar>
            <w:top w:w="0" w:type="dxa"/>
            <w:bottom w:w="0" w:type="dxa"/>
          </w:tblCellMar>
        </w:tblPrEx>
        <w:trPr>
          <w:trHeight w:val="5535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0AE5" w:rsidRDefault="00F90AE5" w:rsidP="00F90AE5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>Calcule l’aire de la figure :</w:t>
            </w:r>
          </w:p>
          <w:p w:rsidR="00F90AE5" w:rsidRDefault="00F90AE5" w:rsidP="00F90AE5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F90AE5" w:rsidRDefault="00F90AE5" w:rsidP="00F90AE5">
            <w:pPr>
              <w:rPr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9012" w:type="dxa"/>
              <w:jc w:val="center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</w:tblGrid>
            <w:tr w:rsidR="00F90AE5" w:rsidTr="00C0164E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18" w:space="0" w:color="000000"/>
                    <w:left w:val="single" w:sz="18" w:space="0" w:color="000000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18" w:space="0" w:color="000000"/>
                    <w:left w:val="single" w:sz="24" w:space="0" w:color="FFFFFF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18" w:space="0" w:color="000000"/>
                    <w:left w:val="single" w:sz="24" w:space="0" w:color="FFFFFF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18" w:space="0" w:color="000000"/>
                    <w:left w:val="single" w:sz="24" w:space="0" w:color="FFFFFF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18" w:space="0" w:color="000000"/>
                    <w:left w:val="single" w:sz="24" w:space="0" w:color="FFFFFF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18" w:space="0" w:color="000000"/>
                    <w:left w:val="single" w:sz="24" w:space="0" w:color="FFFFFF"/>
                    <w:bottom w:val="single" w:sz="24" w:space="0" w:color="FFFFFF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F90AE5" w:rsidTr="00C0164E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18" w:space="0" w:color="000000"/>
                    <w:left w:val="single" w:sz="18" w:space="0" w:color="000000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18" w:space="0" w:color="000000"/>
                    <w:left w:val="single" w:sz="24" w:space="0" w:color="FFFFFF"/>
                    <w:bottom w:val="single" w:sz="24" w:space="0" w:color="FFFFFF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F90AE5" w:rsidTr="00C0164E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18" w:space="0" w:color="000000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24" w:space="0" w:color="FFFFFF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18" w:space="0" w:color="000000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F90AE5" w:rsidTr="00C0164E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18" w:space="0" w:color="000000"/>
                    <w:bottom w:val="single" w:sz="18" w:space="0" w:color="000000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18" w:space="0" w:color="000000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18" w:space="0" w:color="000000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18" w:space="0" w:color="000000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18" w:space="0" w:color="000000"/>
                    <w:right w:val="single" w:sz="24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24" w:space="0" w:color="FFFFFF"/>
                    <w:left w:val="single" w:sz="24" w:space="0" w:color="FFFFFF"/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F90AE5" w:rsidTr="00C0164E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r>
                    <w:rPr>
                      <w:b/>
                      <w:bCs/>
                      <w:noProof/>
                      <w:sz w:val="28"/>
                      <w:szCs w:val="28"/>
                      <w:u w:val="single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937792" behindDoc="0" locked="0" layoutInCell="1" allowOverlap="1" wp14:anchorId="5AA27CF4" wp14:editId="26A07B21">
                            <wp:simplePos x="0" y="0"/>
                            <wp:positionH relativeFrom="column">
                              <wp:posOffset>-1198248</wp:posOffset>
                            </wp:positionH>
                            <wp:positionV relativeFrom="paragraph">
                              <wp:posOffset>135258</wp:posOffset>
                            </wp:positionV>
                            <wp:extent cx="2286000" cy="666753"/>
                            <wp:effectExtent l="0" t="0" r="19050" b="19047"/>
                            <wp:wrapNone/>
                            <wp:docPr id="53" name="Zone de texte 4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2286000" cy="666753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6345">
                                      <a:solidFill>
                                        <a:srgbClr val="000000"/>
                                      </a:solidFill>
                                      <a:prstDash val="solid"/>
                                    </a:ln>
                                  </wps:spPr>
                                  <wps:txbx>
                                    <w:txbxContent>
                                      <w:p w:rsidR="00F90AE5" w:rsidRDefault="00F90AE5" w:rsidP="00F90AE5">
                                        <w:r>
                                          <w:rPr>
                                            <w:rFonts w:ascii="Arial" w:hAnsi="Arial" w:cs="Arial"/>
                                            <w:sz w:val="48"/>
                                          </w:rPr>
                                          <w:t>A = …</w:t>
                                        </w:r>
                                        <w:r>
                                          <w:rPr>
                                            <w:rFonts w:ascii="Arial" w:hAnsi="Arial" w:cs="Arial"/>
                                            <w:sz w:val="36"/>
                                          </w:rPr>
                                          <w:t>carreaux</w:t>
                                        </w:r>
                                        <w:r>
                                          <w:rPr>
                                            <w:rFonts w:ascii="Arial" w:hAnsi="Arial" w:cs="Arial"/>
                                            <w:sz w:val="48"/>
                                          </w:rPr>
                                          <w:t xml:space="preserve"> </w:t>
                                        </w:r>
                                      </w:p>
                                      <w:p w:rsidR="00F90AE5" w:rsidRDefault="00F90AE5" w:rsidP="00F90AE5">
                                        <w:pPr>
                                          <w:rPr>
                                            <w:rFonts w:ascii="Arial" w:hAnsi="Arial" w:cs="Arial"/>
                                            <w:sz w:val="48"/>
                                          </w:rPr>
                                        </w:pPr>
                                      </w:p>
                                      <w:p w:rsidR="00F90AE5" w:rsidRDefault="00F90AE5" w:rsidP="00F90AE5">
                                        <w:pPr>
                                          <w:rPr>
                                            <w:rFonts w:ascii="Arial" w:hAnsi="Arial" w:cs="Arial"/>
                                            <w:sz w:val="48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vert="horz" wrap="square" lIns="91440" tIns="45720" rIns="91440" bIns="45720" anchor="t" anchorCtr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5AA27CF4" id="Zone de texte 45" o:spid="_x0000_s1041" type="#_x0000_t202" style="position:absolute;margin-left:-94.35pt;margin-top:10.65pt;width:180pt;height:52.5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" strokeweight=".17625mm">
                            <v:textbox>
                              <w:txbxContent>
                                <w:p w:rsidR="00F90AE5" w:rsidRDefault="00F90AE5" w:rsidP="00F90AE5"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A = …</w:t>
                                  </w:r>
                                  <w:r>
                                    <w:rPr>
                                      <w:rFonts w:ascii="Arial" w:hAnsi="Arial" w:cs="Arial"/>
                                      <w:sz w:val="36"/>
                                    </w:rPr>
                                    <w:t>carreaux</w:t>
                                  </w: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 xml:space="preserve"> </w:t>
                                  </w:r>
                                </w:p>
                                <w:p w:rsidR="00F90AE5" w:rsidRDefault="00F90AE5" w:rsidP="00F90AE5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</w:p>
                                <w:p w:rsidR="00F90AE5" w:rsidRDefault="00F90AE5" w:rsidP="00F90AE5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90AE5" w:rsidRDefault="00F90AE5" w:rsidP="00F90AE5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A942B0" w:rsidRPr="00A942B0" w:rsidRDefault="00A942B0">
            <w:pPr>
              <w:rPr>
                <w:b/>
              </w:rPr>
            </w:pPr>
          </w:p>
        </w:tc>
      </w:tr>
    </w:tbl>
    <w:p w:rsidR="00460917" w:rsidRDefault="00460917"/>
    <w:p w:rsidR="00460917" w:rsidRDefault="00460917"/>
    <w:p w:rsidR="00460917" w:rsidRDefault="00460917"/>
    <w:p w:rsidR="00460917" w:rsidRDefault="00460917"/>
    <w:p w:rsidR="00460917" w:rsidRDefault="00460917"/>
    <w:p w:rsidR="00460917" w:rsidRDefault="00460917"/>
    <w:p w:rsidR="00460917" w:rsidRDefault="00460917"/>
    <w:tbl>
      <w:tblPr>
        <w:tblW w:w="1026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431"/>
        <w:gridCol w:w="1240"/>
      </w:tblGrid>
      <w:tr w:rsidR="00460917">
        <w:tblPrEx>
          <w:tblCellMar>
            <w:top w:w="0" w:type="dxa"/>
            <w:bottom w:w="0" w:type="dxa"/>
          </w:tblCellMar>
        </w:tblPrEx>
        <w:trPr>
          <w:trHeight w:val="1018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86058" cy="539998"/>
                  <wp:effectExtent l="0" t="0" r="9242" b="0"/>
                  <wp:docPr id="51" name="Image 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12</w:t>
            </w:r>
          </w:p>
        </w:tc>
      </w:tr>
      <w:tr w:rsidR="00460917">
        <w:tblPrEx>
          <w:tblCellMar>
            <w:top w:w="0" w:type="dxa"/>
            <w:bottom w:w="0" w:type="dxa"/>
          </w:tblCellMar>
        </w:tblPrEx>
        <w:trPr>
          <w:trHeight w:val="5371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0917" w:rsidRDefault="00DD19C1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 xml:space="preserve">Construis </w:t>
            </w:r>
            <w:r>
              <w:rPr>
                <w:b/>
                <w:bCs/>
                <w:sz w:val="28"/>
                <w:szCs w:val="28"/>
                <w:u w:val="single"/>
              </w:rPr>
              <w:t>un rectangle dont l’aire mesure 18 carreaux :</w:t>
            </w:r>
          </w:p>
          <w:p w:rsidR="00460917" w:rsidRDefault="00460917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460917" w:rsidRDefault="00460917">
            <w:pPr>
              <w:rPr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9012" w:type="dxa"/>
              <w:jc w:val="center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</w:tblGrid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6091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0917" w:rsidRDefault="00460917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460917" w:rsidRDefault="00460917">
            <w:pPr>
              <w:rPr>
                <w:rFonts w:ascii="Verdana" w:hAnsi="Verdana"/>
              </w:rPr>
            </w:pPr>
          </w:p>
        </w:tc>
      </w:tr>
    </w:tbl>
    <w:p w:rsidR="00460917" w:rsidRDefault="00460917"/>
    <w:p w:rsidR="00460917" w:rsidRDefault="00460917"/>
    <w:tbl>
      <w:tblPr>
        <w:tblW w:w="1026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32"/>
        <w:gridCol w:w="7495"/>
        <w:gridCol w:w="1240"/>
      </w:tblGrid>
      <w:tr w:rsidR="00460917">
        <w:tblPrEx>
          <w:tblCellMar>
            <w:top w:w="0" w:type="dxa"/>
            <w:bottom w:w="0" w:type="dxa"/>
          </w:tblCellMar>
        </w:tblPrEx>
        <w:trPr>
          <w:trHeight w:val="1018"/>
        </w:trPr>
        <w:tc>
          <w:tcPr>
            <w:tcW w:w="1532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86058" cy="539998"/>
                  <wp:effectExtent l="0" t="0" r="9242" b="0"/>
                  <wp:docPr id="52" name="Image 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95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C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13</w:t>
            </w:r>
          </w:p>
        </w:tc>
      </w:tr>
      <w:tr w:rsidR="00460917">
        <w:tblPrEx>
          <w:tblCellMar>
            <w:top w:w="0" w:type="dxa"/>
            <w:bottom w:w="0" w:type="dxa"/>
          </w:tblCellMar>
        </w:tblPrEx>
        <w:trPr>
          <w:trHeight w:val="5315"/>
        </w:trPr>
        <w:tc>
          <w:tcPr>
            <w:tcW w:w="10267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0AE5" w:rsidRDefault="00F90AE5" w:rsidP="00F90AE5">
            <w:pPr>
              <w:rPr>
                <w:b/>
                <w:sz w:val="28"/>
              </w:rPr>
            </w:pPr>
          </w:p>
          <w:p w:rsidR="00F90AE5" w:rsidRPr="00A942B0" w:rsidRDefault="00F90AE5" w:rsidP="00F90AE5">
            <w:pPr>
              <w:rPr>
                <w:b/>
                <w:sz w:val="28"/>
              </w:rPr>
            </w:pPr>
            <w:r w:rsidRPr="00A942B0">
              <w:rPr>
                <w:b/>
                <w:sz w:val="28"/>
              </w:rPr>
              <w:t xml:space="preserve">En sachant que l’aire </w:t>
            </w:r>
            <w:r>
              <w:rPr>
                <w:b/>
                <w:sz w:val="28"/>
              </w:rPr>
              <w:t xml:space="preserve">de la figure 1 </w:t>
            </w:r>
            <w:r w:rsidRPr="00A942B0">
              <w:rPr>
                <w:b/>
                <w:sz w:val="28"/>
              </w:rPr>
              <w:t xml:space="preserve">fait 40 cm², </w:t>
            </w:r>
            <w:r w:rsidRPr="00F22A03">
              <w:rPr>
                <w:b/>
                <w:sz w:val="28"/>
                <w:u w:val="single"/>
              </w:rPr>
              <w:t>quelle est l’aire de la figure 2 ?</w:t>
            </w:r>
          </w:p>
          <w:p w:rsidR="00F90AE5" w:rsidRDefault="00F90AE5" w:rsidP="00F90AE5"/>
          <w:p w:rsidR="00F90AE5" w:rsidRDefault="00F90AE5" w:rsidP="00F90AE5">
            <w:r w:rsidRPr="00A942B0">
              <w:rPr>
                <w:b/>
                <w:bCs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939840" behindDoc="0" locked="0" layoutInCell="1" allowOverlap="1" wp14:anchorId="08B3F268" wp14:editId="7A672ADD">
                      <wp:simplePos x="0" y="0"/>
                      <wp:positionH relativeFrom="column">
                        <wp:posOffset>1244600</wp:posOffset>
                      </wp:positionH>
                      <wp:positionV relativeFrom="paragraph">
                        <wp:posOffset>66675</wp:posOffset>
                      </wp:positionV>
                      <wp:extent cx="1439545" cy="1439545"/>
                      <wp:effectExtent l="0" t="0" r="27301" b="27301"/>
                      <wp:wrapNone/>
                      <wp:docPr id="71" name="Organigramme : Connecteur 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9545" cy="1439545"/>
                              </a:xfrm>
                              <a:custGeom>
                                <a:avLst/>
                                <a:gdLst>
                                  <a:gd name="f0" fmla="val 21600000"/>
                                  <a:gd name="f1" fmla="val 10800000"/>
                                  <a:gd name="f2" fmla="val 5400000"/>
                                  <a:gd name="f3" fmla="val 180"/>
                                  <a:gd name="f4" fmla="val w"/>
                                  <a:gd name="f5" fmla="val h"/>
                                  <a:gd name="f6" fmla="val ss"/>
                                  <a:gd name="f7" fmla="val 0"/>
                                  <a:gd name="f8" fmla="*/ 5419351 1 1725033"/>
                                  <a:gd name="f9" fmla="+- 0 0 -360"/>
                                  <a:gd name="f10" fmla="+- 0 0 -180"/>
                                  <a:gd name="f11" fmla="abs f4"/>
                                  <a:gd name="f12" fmla="abs f5"/>
                                  <a:gd name="f13" fmla="abs f6"/>
                                  <a:gd name="f14" fmla="+- 2700000 f2 0"/>
                                  <a:gd name="f15" fmla="*/ f9 f1 1"/>
                                  <a:gd name="f16" fmla="*/ f10 f1 1"/>
                                  <a:gd name="f17" fmla="?: f11 f4 1"/>
                                  <a:gd name="f18" fmla="?: f12 f5 1"/>
                                  <a:gd name="f19" fmla="?: f13 f6 1"/>
                                  <a:gd name="f20" fmla="+- f14 0 f2"/>
                                  <a:gd name="f21" fmla="*/ f15 1 f3"/>
                                  <a:gd name="f22" fmla="*/ f16 1 f3"/>
                                  <a:gd name="f23" fmla="*/ f17 1 21600"/>
                                  <a:gd name="f24" fmla="*/ f18 1 21600"/>
                                  <a:gd name="f25" fmla="*/ 21600 f17 1"/>
                                  <a:gd name="f26" fmla="*/ 21600 f18 1"/>
                                  <a:gd name="f27" fmla="+- f20 f2 0"/>
                                  <a:gd name="f28" fmla="+- f21 0 f2"/>
                                  <a:gd name="f29" fmla="+- f22 0 f2"/>
                                  <a:gd name="f30" fmla="min f24 f23"/>
                                  <a:gd name="f31" fmla="*/ f25 1 f19"/>
                                  <a:gd name="f32" fmla="*/ f26 1 f19"/>
                                  <a:gd name="f33" fmla="*/ f27 f8 1"/>
                                  <a:gd name="f34" fmla="val f31"/>
                                  <a:gd name="f35" fmla="val f32"/>
                                  <a:gd name="f36" fmla="*/ f33 1 f1"/>
                                  <a:gd name="f37" fmla="*/ f7 f30 1"/>
                                  <a:gd name="f38" fmla="+- f35 0 f7"/>
                                  <a:gd name="f39" fmla="+- f34 0 f7"/>
                                  <a:gd name="f40" fmla="+- 0 0 f36"/>
                                  <a:gd name="f41" fmla="*/ f38 1 2"/>
                                  <a:gd name="f42" fmla="*/ f39 1 2"/>
                                  <a:gd name="f43" fmla="+- 0 0 f40"/>
                                  <a:gd name="f44" fmla="+- f7 f41 0"/>
                                  <a:gd name="f45" fmla="+- f7 f42 0"/>
                                  <a:gd name="f46" fmla="*/ f43 f1 1"/>
                                  <a:gd name="f47" fmla="*/ f42 f30 1"/>
                                  <a:gd name="f48" fmla="*/ f41 f30 1"/>
                                  <a:gd name="f49" fmla="*/ f46 1 f8"/>
                                  <a:gd name="f50" fmla="*/ f44 f30 1"/>
                                  <a:gd name="f51" fmla="+- f49 0 f2"/>
                                  <a:gd name="f52" fmla="cos 1 f51"/>
                                  <a:gd name="f53" fmla="sin 1 f51"/>
                                  <a:gd name="f54" fmla="+- 0 0 f52"/>
                                  <a:gd name="f55" fmla="+- 0 0 f53"/>
                                  <a:gd name="f56" fmla="+- 0 0 f54"/>
                                  <a:gd name="f57" fmla="+- 0 0 f55"/>
                                  <a:gd name="f58" fmla="val f56"/>
                                  <a:gd name="f59" fmla="val f57"/>
                                  <a:gd name="f60" fmla="*/ f58 f42 1"/>
                                  <a:gd name="f61" fmla="*/ f59 f41 1"/>
                                  <a:gd name="f62" fmla="+- f45 0 f60"/>
                                  <a:gd name="f63" fmla="+- f45 f60 0"/>
                                  <a:gd name="f64" fmla="+- f44 0 f61"/>
                                  <a:gd name="f65" fmla="+- f44 f61 0"/>
                                  <a:gd name="f66" fmla="*/ f62 f30 1"/>
                                  <a:gd name="f67" fmla="*/ f64 f30 1"/>
                                  <a:gd name="f68" fmla="*/ f63 f30 1"/>
                                  <a:gd name="f69" fmla="*/ f65 f30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28">
                                    <a:pos x="f66" y="f67"/>
                                  </a:cxn>
                                  <a:cxn ang="f29">
                                    <a:pos x="f66" y="f69"/>
                                  </a:cxn>
                                  <a:cxn ang="f29">
                                    <a:pos x="f68" y="f69"/>
                                  </a:cxn>
                                  <a:cxn ang="f28">
                                    <a:pos x="f68" y="f67"/>
                                  </a:cxn>
                                </a:cxnLst>
                                <a:rect l="f66" t="f67" r="f68" b="f69"/>
                                <a:pathLst>
                                  <a:path>
                                    <a:moveTo>
                                      <a:pt x="f37" y="f50"/>
                                    </a:moveTo>
                                    <a:arcTo wR="f47" hR="f48" stAng="f1" swAng="f0"/>
                                    <a:close/>
                                  </a:path>
                                </a:pathLst>
                              </a:custGeom>
                              <a:solidFill>
                                <a:srgbClr val="5B9BD5"/>
                              </a:solidFill>
                              <a:ln w="12701" cap="flat">
                                <a:solidFill>
                                  <a:srgbClr val="41719C"/>
                                </a:solidFill>
                                <a:prstDash val="solid"/>
                                <a:miter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6CBFC04" id="Organigramme : Connecteur 113" o:spid="_x0000_s1026" style="position:absolute;margin-left:98pt;margin-top:5.25pt;width:113.35pt;height:113.35pt;z-index:25193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439545,14395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" path="m,719773at,,1439546,1439546,,719773,,719773xe" fillcolor="#5b9bd5" strokecolor="#41719c" strokeweight=".35281mm">
                      <v:stroke joinstyle="miter"/>
                      <v:path arrowok="t" o:connecttype="custom" o:connectlocs="719773,0;1439545,719773;719773,1439545;0,719773;210816,210816;210816,1228729;1228729,1228729;1228729,210816" o:connectangles="270,0,90,180,270,90,90,270" textboxrect="210816,210816,1228729,1228729"/>
                    </v:shape>
                  </w:pict>
                </mc:Fallback>
              </mc:AlternateContent>
            </w:r>
            <w:r w:rsidRPr="00A942B0">
              <w:rPr>
                <w:b/>
                <w:bCs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940864" behindDoc="0" locked="0" layoutInCell="1" allowOverlap="1" wp14:anchorId="62E44B22" wp14:editId="6B233216">
                      <wp:simplePos x="0" y="0"/>
                      <wp:positionH relativeFrom="column">
                        <wp:posOffset>3115890</wp:posOffset>
                      </wp:positionH>
                      <wp:positionV relativeFrom="paragraph">
                        <wp:posOffset>62506</wp:posOffset>
                      </wp:positionV>
                      <wp:extent cx="1439549" cy="1439549"/>
                      <wp:effectExtent l="0" t="0" r="27301" b="27301"/>
                      <wp:wrapNone/>
                      <wp:docPr id="72" name="Secteurs 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9549" cy="1439549"/>
                              </a:xfrm>
                              <a:custGeom>
                                <a:avLst/>
                                <a:gdLst>
                                  <a:gd name="f0" fmla="val 10800000"/>
                                  <a:gd name="f1" fmla="val 5400000"/>
                                  <a:gd name="f2" fmla="val 180"/>
                                  <a:gd name="f3" fmla="val w"/>
                                  <a:gd name="f4" fmla="val h"/>
                                  <a:gd name="f5" fmla="val ss"/>
                                  <a:gd name="f6" fmla="val 0"/>
                                  <a:gd name="f7" fmla="*/ 5419351 1 1725033"/>
                                  <a:gd name="f8" fmla="+- 0 0 1"/>
                                  <a:gd name="f9" fmla="val 270"/>
                                  <a:gd name="f10" fmla="abs f3"/>
                                  <a:gd name="f11" fmla="abs f4"/>
                                  <a:gd name="f12" fmla="abs f5"/>
                                  <a:gd name="f13" fmla="+- 2700000 f1 0"/>
                                  <a:gd name="f14" fmla="+- 0 0 f9"/>
                                  <a:gd name="f15" fmla="+- 0 0 f2"/>
                                  <a:gd name="f16" fmla="?: f10 f3 1"/>
                                  <a:gd name="f17" fmla="?: f11 f4 1"/>
                                  <a:gd name="f18" fmla="?: f12 f5 1"/>
                                  <a:gd name="f19" fmla="*/ f14 f0 1"/>
                                  <a:gd name="f20" fmla="*/ f15 f0 1"/>
                                  <a:gd name="f21" fmla="+- f13 0 f1"/>
                                  <a:gd name="f22" fmla="*/ f16 1 21600"/>
                                  <a:gd name="f23" fmla="*/ f17 1 21600"/>
                                  <a:gd name="f24" fmla="*/ 21600 f16 1"/>
                                  <a:gd name="f25" fmla="*/ 21600 f17 1"/>
                                  <a:gd name="f26" fmla="*/ f19 1 f2"/>
                                  <a:gd name="f27" fmla="*/ f20 1 f2"/>
                                  <a:gd name="f28" fmla="+- f21 f1 0"/>
                                  <a:gd name="f29" fmla="min f23 f22"/>
                                  <a:gd name="f30" fmla="*/ f24 1 f18"/>
                                  <a:gd name="f31" fmla="*/ f25 1 f18"/>
                                  <a:gd name="f32" fmla="+- f26 0 f1"/>
                                  <a:gd name="f33" fmla="+- f27 0 f1"/>
                                  <a:gd name="f34" fmla="*/ f28 f7 1"/>
                                  <a:gd name="f35" fmla="val f30"/>
                                  <a:gd name="f36" fmla="val f31"/>
                                  <a:gd name="f37" fmla="+- 0 0 f32"/>
                                  <a:gd name="f38" fmla="+- 0 0 f33"/>
                                  <a:gd name="f39" fmla="*/ f34 1 f0"/>
                                  <a:gd name="f40" fmla="+- f36 0 f6"/>
                                  <a:gd name="f41" fmla="+- f35 0 f6"/>
                                  <a:gd name="f42" fmla="+- f38 0 f37"/>
                                  <a:gd name="f43" fmla="+- f37 f1 0"/>
                                  <a:gd name="f44" fmla="+- 0 0 f39"/>
                                  <a:gd name="f45" fmla="*/ f40 1 2"/>
                                  <a:gd name="f46" fmla="*/ f41 1 2"/>
                                  <a:gd name="f47" fmla="+- f42 21600000 0"/>
                                  <a:gd name="f48" fmla="+- 0 0 f44"/>
                                  <a:gd name="f49" fmla="*/ f43 f7 1"/>
                                  <a:gd name="f50" fmla="+- f6 f45 0"/>
                                  <a:gd name="f51" fmla="+- f6 f46 0"/>
                                  <a:gd name="f52" fmla="?: f42 f42 f47"/>
                                  <a:gd name="f53" fmla="*/ f48 f0 1"/>
                                  <a:gd name="f54" fmla="*/ f49 1 f0"/>
                                  <a:gd name="f55" fmla="*/ f46 f29 1"/>
                                  <a:gd name="f56" fmla="*/ f45 f29 1"/>
                                  <a:gd name="f57" fmla="*/ f53 1 f7"/>
                                  <a:gd name="f58" fmla="+- 0 0 f54"/>
                                  <a:gd name="f59" fmla="*/ f51 f29 1"/>
                                  <a:gd name="f60" fmla="*/ f50 f29 1"/>
                                  <a:gd name="f61" fmla="+- f57 0 f1"/>
                                  <a:gd name="f62" fmla="+- 0 0 f58"/>
                                  <a:gd name="f63" fmla="cos 1 f61"/>
                                  <a:gd name="f64" fmla="sin 1 f61"/>
                                  <a:gd name="f65" fmla="*/ f62 f0 1"/>
                                  <a:gd name="f66" fmla="+- 0 0 f63"/>
                                  <a:gd name="f67" fmla="+- 0 0 f64"/>
                                  <a:gd name="f68" fmla="*/ f65 1 f7"/>
                                  <a:gd name="f69" fmla="+- 0 0 f66"/>
                                  <a:gd name="f70" fmla="+- 0 0 f67"/>
                                  <a:gd name="f71" fmla="+- f68 0 f1"/>
                                  <a:gd name="f72" fmla="val f69"/>
                                  <a:gd name="f73" fmla="val f70"/>
                                  <a:gd name="f74" fmla="sin 1 f71"/>
                                  <a:gd name="f75" fmla="cos 1 f71"/>
                                  <a:gd name="f76" fmla="+- 0 0 f74"/>
                                  <a:gd name="f77" fmla="+- 0 0 f75"/>
                                  <a:gd name="f78" fmla="*/ f72 f46 1"/>
                                  <a:gd name="f79" fmla="*/ f73 f45 1"/>
                                  <a:gd name="f80" fmla="+- 0 0 f76"/>
                                  <a:gd name="f81" fmla="+- 0 0 f77"/>
                                  <a:gd name="f82" fmla="+- f51 0 f78"/>
                                  <a:gd name="f83" fmla="+- f51 f78 0"/>
                                  <a:gd name="f84" fmla="+- f50 0 f79"/>
                                  <a:gd name="f85" fmla="+- f50 f79 0"/>
                                  <a:gd name="f86" fmla="val f80"/>
                                  <a:gd name="f87" fmla="val f81"/>
                                  <a:gd name="f88" fmla="*/ f82 f29 1"/>
                                  <a:gd name="f89" fmla="*/ f84 f29 1"/>
                                  <a:gd name="f90" fmla="*/ f83 f29 1"/>
                                  <a:gd name="f91" fmla="*/ f85 f29 1"/>
                                  <a:gd name="f92" fmla="*/ f86 f46 1"/>
                                  <a:gd name="f93" fmla="*/ f87 f45 1"/>
                                  <a:gd name="f94" fmla="+- 0 0 f93"/>
                                  <a:gd name="f95" fmla="+- 0 0 f92"/>
                                  <a:gd name="f96" fmla="+- 0 0 f94"/>
                                  <a:gd name="f97" fmla="+- 0 0 f95"/>
                                  <a:gd name="f98" fmla="at2 f96 f97"/>
                                  <a:gd name="f99" fmla="+- f98 f1 0"/>
                                  <a:gd name="f100" fmla="*/ f99 f7 1"/>
                                  <a:gd name="f101" fmla="*/ f100 1 f0"/>
                                  <a:gd name="f102" fmla="+- 0 0 f101"/>
                                  <a:gd name="f103" fmla="val f102"/>
                                  <a:gd name="f104" fmla="+- 0 0 f103"/>
                                  <a:gd name="f105" fmla="*/ f104 f0 1"/>
                                  <a:gd name="f106" fmla="*/ f105 1 f7"/>
                                  <a:gd name="f107" fmla="+- f106 0 f1"/>
                                  <a:gd name="f108" fmla="+- f107 f1 0"/>
                                  <a:gd name="f109" fmla="*/ f108 f7 1"/>
                                  <a:gd name="f110" fmla="*/ f109 1 f0"/>
                                  <a:gd name="f111" fmla="+- 0 0 f110"/>
                                  <a:gd name="f112" fmla="+- 0 0 f111"/>
                                  <a:gd name="f113" fmla="*/ f112 f0 1"/>
                                  <a:gd name="f114" fmla="*/ f113 1 f7"/>
                                  <a:gd name="f115" fmla="+- f114 0 f1"/>
                                  <a:gd name="f116" fmla="cos 1 f115"/>
                                  <a:gd name="f117" fmla="sin 1 f115"/>
                                  <a:gd name="f118" fmla="+- 0 0 f116"/>
                                  <a:gd name="f119" fmla="+- 0 0 f117"/>
                                  <a:gd name="f120" fmla="+- 0 0 f118"/>
                                  <a:gd name="f121" fmla="+- 0 0 f119"/>
                                  <a:gd name="f122" fmla="val f120"/>
                                  <a:gd name="f123" fmla="val f121"/>
                                  <a:gd name="f124" fmla="+- 0 0 f122"/>
                                  <a:gd name="f125" fmla="+- 0 0 f123"/>
                                  <a:gd name="f126" fmla="*/ f8 f124 1"/>
                                  <a:gd name="f127" fmla="*/ f8 f125 1"/>
                                  <a:gd name="f128" fmla="*/ f126 f46 1"/>
                                  <a:gd name="f129" fmla="*/ f127 f45 1"/>
                                  <a:gd name="f130" fmla="+- f51 f128 0"/>
                                  <a:gd name="f131" fmla="+- f50 f129 0"/>
                                  <a:gd name="f132" fmla="*/ f130 f29 1"/>
                                  <a:gd name="f133" fmla="*/ f131 f29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</a:cxnLst>
                                <a:rect l="f88" t="f89" r="f90" b="f91"/>
                                <a:pathLst>
                                  <a:path>
                                    <a:moveTo>
                                      <a:pt x="f132" y="f133"/>
                                    </a:moveTo>
                                    <a:arcTo wR="f55" hR="f56" stAng="f37" swAng="f52"/>
                                    <a:lnTo>
                                      <a:pt x="f59" y="f6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B9BD5"/>
                              </a:solidFill>
                              <a:ln w="12701" cap="flat">
                                <a:solidFill>
                                  <a:srgbClr val="41719C"/>
                                </a:solidFill>
                                <a:prstDash val="solid"/>
                                <a:miter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C3DD14F" id="Secteurs 115" o:spid="_x0000_s1026" style="position:absolute;margin-left:245.35pt;margin-top:4.9pt;width:113.35pt;height:113.35pt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439549,14395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" path="m1439549,719775wa-1,,1439549,1439550,1439549,719775,719774,l719775,719775r719774,xe" fillcolor="#5b9bd5" strokecolor="#41719c" strokeweight=".35281mm">
                      <v:stroke joinstyle="miter"/>
                      <v:path arrowok="t" o:connecttype="custom" o:connectlocs="719775,0;1439549,719775;719775,1439549;0,719775" o:connectangles="270,0,90,180" textboxrect="210817,210817,1228732,1228732"/>
                    </v:shape>
                  </w:pict>
                </mc:Fallback>
              </mc:AlternateContent>
            </w:r>
          </w:p>
          <w:p w:rsidR="00F90AE5" w:rsidRDefault="00F90AE5" w:rsidP="00F90AE5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F90AE5" w:rsidRDefault="00F90AE5" w:rsidP="00F90AE5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F90AE5" w:rsidRDefault="00F90AE5" w:rsidP="00F90AE5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F90AE5" w:rsidRDefault="00F90AE5" w:rsidP="00F90AE5"/>
          <w:p w:rsidR="00F90AE5" w:rsidRDefault="00F90AE5" w:rsidP="00F90AE5"/>
          <w:p w:rsidR="00F90AE5" w:rsidRDefault="00F90AE5" w:rsidP="00F90AE5"/>
          <w:p w:rsidR="00F90AE5" w:rsidRDefault="00F90AE5" w:rsidP="00F90AE5"/>
          <w:p w:rsidR="00F90AE5" w:rsidRDefault="00F90AE5" w:rsidP="00F90AE5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42912" behindDoc="0" locked="0" layoutInCell="1" allowOverlap="1" wp14:anchorId="404574EC" wp14:editId="43A3502F">
                      <wp:simplePos x="0" y="0"/>
                      <wp:positionH relativeFrom="column">
                        <wp:posOffset>3443715</wp:posOffset>
                      </wp:positionH>
                      <wp:positionV relativeFrom="paragraph">
                        <wp:posOffset>87768</wp:posOffset>
                      </wp:positionV>
                      <wp:extent cx="751398" cy="337931"/>
                      <wp:effectExtent l="0" t="0" r="10795" b="24130"/>
                      <wp:wrapNone/>
                      <wp:docPr id="74" name="Zone de texte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51398" cy="33793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F90AE5" w:rsidRDefault="00F90AE5" w:rsidP="00F90AE5">
                                  <w:r>
                                    <w:t>Figure 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4574EC" id="Zone de texte 74" o:spid="_x0000_s1042" type="#_x0000_t202" style="position:absolute;margin-left:271.15pt;margin-top:6.9pt;width:59.15pt;height:26.6pt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" fillcolor="white [3201]" strokeweight=".5pt">
                      <v:textbox>
                        <w:txbxContent>
                          <w:p w:rsidR="00F90AE5" w:rsidRDefault="00F90AE5" w:rsidP="00F90AE5">
                            <w:r>
                              <w:t>Figure 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41888" behindDoc="0" locked="0" layoutInCell="1" allowOverlap="1" wp14:anchorId="6B47FBBB" wp14:editId="43911AE9">
                      <wp:simplePos x="0" y="0"/>
                      <wp:positionH relativeFrom="column">
                        <wp:posOffset>1582282</wp:posOffset>
                      </wp:positionH>
                      <wp:positionV relativeFrom="paragraph">
                        <wp:posOffset>87741</wp:posOffset>
                      </wp:positionV>
                      <wp:extent cx="751398" cy="337931"/>
                      <wp:effectExtent l="0" t="0" r="10795" b="24130"/>
                      <wp:wrapNone/>
                      <wp:docPr id="73" name="Zone de texte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51398" cy="33793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F90AE5" w:rsidRDefault="00F90AE5" w:rsidP="00F90AE5">
                                  <w:r>
                                    <w:t>Figure 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47FBBB" id="Zone de texte 73" o:spid="_x0000_s1043" type="#_x0000_t202" style="position:absolute;margin-left:124.6pt;margin-top:6.9pt;width:59.15pt;height:26.6pt;z-index:25194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" fillcolor="white [3201]" strokeweight=".5pt">
                      <v:textbox>
                        <w:txbxContent>
                          <w:p w:rsidR="00F90AE5" w:rsidRDefault="00F90AE5" w:rsidP="00F90AE5">
                            <w:r>
                              <w:t>Figure 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F90AE5" w:rsidRDefault="00F90AE5" w:rsidP="00F90AE5"/>
          <w:p w:rsidR="00F90AE5" w:rsidRDefault="00F90AE5" w:rsidP="00F90AE5"/>
          <w:p w:rsidR="00460917" w:rsidRDefault="00F90AE5" w:rsidP="00F90AE5">
            <w:pPr>
              <w:rPr>
                <w:rFonts w:ascii="Verdana" w:hAnsi="Verdana"/>
              </w:rPr>
            </w:pPr>
            <w:r w:rsidRPr="00A942B0">
              <w:rPr>
                <w:b/>
                <w:sz w:val="32"/>
              </w:rPr>
              <w:t>Aire figure 2 = … cm²</w:t>
            </w:r>
          </w:p>
        </w:tc>
      </w:tr>
    </w:tbl>
    <w:p w:rsidR="00460917" w:rsidRDefault="00460917"/>
    <w:p w:rsidR="00460917" w:rsidRDefault="00460917"/>
    <w:p w:rsidR="00460917" w:rsidRDefault="00460917"/>
    <w:p w:rsidR="00460917" w:rsidRDefault="00460917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0"/>
        <w:gridCol w:w="7487"/>
        <w:gridCol w:w="1240"/>
      </w:tblGrid>
      <w:tr w:rsidR="00460917">
        <w:tblPrEx>
          <w:tblCellMar>
            <w:top w:w="0" w:type="dxa"/>
            <w:bottom w:w="0" w:type="dxa"/>
          </w:tblCellMar>
        </w:tblPrEx>
        <w:trPr>
          <w:trHeight w:val="1018"/>
          <w:jc w:val="center"/>
        </w:trPr>
        <w:tc>
          <w:tcPr>
            <w:tcW w:w="15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486058" cy="539998"/>
                  <wp:effectExtent l="0" t="0" r="9242" b="0"/>
                  <wp:docPr id="54" name="Image 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917" w:rsidRDefault="00DD19C1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14</w:t>
            </w:r>
          </w:p>
        </w:tc>
      </w:tr>
      <w:tr w:rsidR="00460917">
        <w:tblPrEx>
          <w:tblCellMar>
            <w:top w:w="0" w:type="dxa"/>
            <w:bottom w:w="0" w:type="dxa"/>
          </w:tblCellMar>
        </w:tblPrEx>
        <w:trPr>
          <w:trHeight w:val="5166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0917" w:rsidRDefault="00DD19C1">
            <w:r>
              <w:rPr>
                <w:b/>
                <w:bCs/>
                <w:sz w:val="28"/>
                <w:szCs w:val="28"/>
                <w:u w:val="single"/>
              </w:rPr>
              <w:t xml:space="preserve">Cherche la mesure </w:t>
            </w:r>
            <w:r w:rsidR="00F22A03">
              <w:rPr>
                <w:b/>
                <w:bCs/>
                <w:sz w:val="28"/>
                <w:szCs w:val="28"/>
                <w:u w:val="single"/>
              </w:rPr>
              <w:t>du côté</w:t>
            </w:r>
            <w:bookmarkStart w:id="0" w:name="_GoBack"/>
            <w:bookmarkEnd w:id="0"/>
            <w:r>
              <w:rPr>
                <w:b/>
                <w:bCs/>
                <w:sz w:val="28"/>
                <w:szCs w:val="28"/>
                <w:u w:val="single"/>
              </w:rPr>
              <w:t> du carré:</w:t>
            </w:r>
          </w:p>
          <w:p w:rsidR="00460917" w:rsidRDefault="00DD19C1">
            <w:r>
              <w:rPr>
                <w:b/>
                <w:bCs/>
                <w:noProof/>
                <w:sz w:val="28"/>
                <w:szCs w:val="28"/>
                <w:u w:val="single"/>
              </w:rPr>
              <w:drawing>
                <wp:anchor distT="0" distB="0" distL="114300" distR="114300" simplePos="0" relativeHeight="251820032" behindDoc="1" locked="0" layoutInCell="1" allowOverlap="1">
                  <wp:simplePos x="0" y="0"/>
                  <wp:positionH relativeFrom="column">
                    <wp:posOffset>1322873</wp:posOffset>
                  </wp:positionH>
                  <wp:positionV relativeFrom="paragraph">
                    <wp:posOffset>204953</wp:posOffset>
                  </wp:positionV>
                  <wp:extent cx="2553196" cy="2695696"/>
                  <wp:effectExtent l="285750" t="266700" r="266204" b="257054"/>
                  <wp:wrapNone/>
                  <wp:docPr id="55" name="Image 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20826936">
                            <a:off x="0" y="0"/>
                            <a:ext cx="2553196" cy="26956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460917" w:rsidRDefault="00460917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460917" w:rsidRDefault="00460917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460917" w:rsidRDefault="00460917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460917" w:rsidRDefault="00460917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460917" w:rsidRDefault="00DD19C1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>
                      <wp:simplePos x="0" y="0"/>
                      <wp:positionH relativeFrom="column">
                        <wp:posOffset>4516751</wp:posOffset>
                      </wp:positionH>
                      <wp:positionV relativeFrom="paragraph">
                        <wp:posOffset>1160775</wp:posOffset>
                      </wp:positionV>
                      <wp:extent cx="1802767" cy="666753"/>
                      <wp:effectExtent l="0" t="0" r="26033" b="19047"/>
                      <wp:wrapNone/>
                      <wp:docPr id="56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2767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460917" w:rsidRDefault="00DD19C1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A = 36 cm²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4" type="#_x0000_t202" style="position:absolute;margin-left:355.65pt;margin-top:91.4pt;width:141.95pt;height:52.5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" strokeweight=".17625mm">
                      <v:textbox>
                        <w:txbxContent>
                          <w:p w:rsidR="00460917" w:rsidRDefault="00DD19C1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A = 36 cm²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>
                      <wp:simplePos x="0" y="0"/>
                      <wp:positionH relativeFrom="column">
                        <wp:posOffset>3959598</wp:posOffset>
                      </wp:positionH>
                      <wp:positionV relativeFrom="paragraph">
                        <wp:posOffset>143432</wp:posOffset>
                      </wp:positionV>
                      <wp:extent cx="1008382" cy="342900"/>
                      <wp:effectExtent l="0" t="0" r="1268" b="0"/>
                      <wp:wrapNone/>
                      <wp:docPr id="57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8382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460917" w:rsidRDefault="00DD19C1">
                                  <w:pPr>
                                    <w:rPr>
                                      <w:rFonts w:ascii="Arial" w:hAnsi="Arial" w:cs="Arial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32"/>
                                    </w:rPr>
                                    <w:t>…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44" o:spid="_x0000_s1045" type="#_x0000_t202" style="position:absolute;margin-left:311.8pt;margin-top:11.3pt;width:79.4pt;height:27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" stroked="f">
                      <v:textbox>
                        <w:txbxContent>
                          <w:p w:rsidR="00460917" w:rsidRDefault="00DD19C1">
                            <w:p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</w:rPr>
                              <w:t>…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460917" w:rsidRDefault="00460917"/>
    <w:p w:rsidR="00460917" w:rsidRDefault="00460917"/>
    <w:p w:rsidR="00460917" w:rsidRDefault="00460917"/>
    <w:p w:rsidR="00460917" w:rsidRDefault="00460917"/>
    <w:p w:rsidR="00460917" w:rsidRDefault="00460917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72"/>
        <w:gridCol w:w="7455"/>
        <w:gridCol w:w="1240"/>
      </w:tblGrid>
      <w:tr w:rsidR="00272B75" w:rsidTr="00C0164E">
        <w:tblPrEx>
          <w:tblCellMar>
            <w:top w:w="0" w:type="dxa"/>
            <w:bottom w:w="0" w:type="dxa"/>
          </w:tblCellMar>
        </w:tblPrEx>
        <w:trPr>
          <w:trHeight w:val="1018"/>
          <w:jc w:val="center"/>
        </w:trPr>
        <w:tc>
          <w:tcPr>
            <w:tcW w:w="1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2B75" w:rsidRDefault="00272B75" w:rsidP="00C0164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EAB7150" wp14:editId="7226EF37">
                  <wp:extent cx="486058" cy="539998"/>
                  <wp:effectExtent l="0" t="0" r="9242" b="0"/>
                  <wp:docPr id="69" name="Image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2B75" w:rsidRDefault="00272B75" w:rsidP="00C0164E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2B75" w:rsidRDefault="00272B75" w:rsidP="00C0164E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</w:t>
            </w:r>
            <w:r>
              <w:rPr>
                <w:rFonts w:ascii="Verdana" w:hAnsi="Verdana"/>
                <w:b/>
                <w:sz w:val="72"/>
              </w:rPr>
              <w:t>5</w:t>
            </w:r>
          </w:p>
        </w:tc>
      </w:tr>
      <w:tr w:rsidR="00272B75" w:rsidTr="00C0164E">
        <w:tblPrEx>
          <w:tblCellMar>
            <w:top w:w="0" w:type="dxa"/>
            <w:bottom w:w="0" w:type="dxa"/>
          </w:tblCellMar>
        </w:tblPrEx>
        <w:trPr>
          <w:trHeight w:val="5166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2B75" w:rsidRDefault="00272B75" w:rsidP="00C0164E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>Calcule l’aire du rectangle (le trait en pointillé va t’aider à trouver) :</w:t>
            </w:r>
          </w:p>
          <w:p w:rsidR="00603EA3" w:rsidRDefault="00603EA3" w:rsidP="00C0164E"/>
          <w:p w:rsidR="00272B75" w:rsidRDefault="00272B75" w:rsidP="00C0164E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29600" behindDoc="0" locked="0" layoutInCell="1" allowOverlap="1" wp14:anchorId="5AB3F30F" wp14:editId="44807DCF">
                      <wp:simplePos x="0" y="0"/>
                      <wp:positionH relativeFrom="column">
                        <wp:posOffset>2434739</wp:posOffset>
                      </wp:positionH>
                      <wp:positionV relativeFrom="paragraph">
                        <wp:posOffset>193791</wp:posOffset>
                      </wp:positionV>
                      <wp:extent cx="0" cy="1414914"/>
                      <wp:effectExtent l="0" t="0" r="38100" b="33020"/>
                      <wp:wrapNone/>
                      <wp:docPr id="65" name="Connecteur droit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414914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265E9C5" id="Connecteur droit 65" o:spid="_x0000_s1026" style="position:absolute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1.7pt,15.25pt" to="191.7pt,1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" strokecolor="#4472c4 [3204]" strokeweight=".5pt">
                      <v:stroke dashstyle="dash" joinstyle="miter"/>
                    </v:lin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927552" behindDoc="1" locked="0" layoutInCell="1" allowOverlap="1" wp14:anchorId="1067559A" wp14:editId="674BC1E5">
                  <wp:simplePos x="0" y="0"/>
                  <wp:positionH relativeFrom="column">
                    <wp:posOffset>842531</wp:posOffset>
                  </wp:positionH>
                  <wp:positionV relativeFrom="paragraph">
                    <wp:posOffset>63201</wp:posOffset>
                  </wp:positionV>
                  <wp:extent cx="3190417" cy="1646978"/>
                  <wp:effectExtent l="0" t="0" r="0" b="0"/>
                  <wp:wrapNone/>
                  <wp:docPr id="70" name="Image 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417" cy="16469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  <w:p w:rsidR="00272B75" w:rsidRDefault="00272B75" w:rsidP="00C0164E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272B75" w:rsidRDefault="00272B75" w:rsidP="00C0164E"/>
          <w:p w:rsidR="00272B75" w:rsidRDefault="00272B75" w:rsidP="00C0164E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272B75" w:rsidRDefault="00272B75" w:rsidP="00C0164E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272B75" w:rsidRDefault="00272B75" w:rsidP="00C0164E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926528" behindDoc="0" locked="0" layoutInCell="1" allowOverlap="1" wp14:anchorId="605A5CEF" wp14:editId="05AC2880">
                      <wp:simplePos x="0" y="0"/>
                      <wp:positionH relativeFrom="column">
                        <wp:posOffset>4529452</wp:posOffset>
                      </wp:positionH>
                      <wp:positionV relativeFrom="paragraph">
                        <wp:posOffset>1164588</wp:posOffset>
                      </wp:positionV>
                      <wp:extent cx="1790066" cy="666753"/>
                      <wp:effectExtent l="0" t="0" r="19684" b="19047"/>
                      <wp:wrapNone/>
                      <wp:docPr id="66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90066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272B75" w:rsidRDefault="00272B75" w:rsidP="00272B75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A = … cm²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05A5CEF" id="_x0000_s1046" type="#_x0000_t202" style="position:absolute;margin-left:356.65pt;margin-top:91.7pt;width:140.95pt;height:52.5pt;z-index:25192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" strokeweight=".17625mm">
                      <v:textbox>
                        <w:txbxContent>
                          <w:p w:rsidR="00272B75" w:rsidRDefault="00272B75" w:rsidP="00272B75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A = … cm²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25504" behindDoc="0" locked="0" layoutInCell="1" allowOverlap="1" wp14:anchorId="389A6AA7" wp14:editId="16FA4C55">
                      <wp:simplePos x="0" y="0"/>
                      <wp:positionH relativeFrom="column">
                        <wp:posOffset>4278633</wp:posOffset>
                      </wp:positionH>
                      <wp:positionV relativeFrom="paragraph">
                        <wp:posOffset>29023</wp:posOffset>
                      </wp:positionV>
                      <wp:extent cx="628650" cy="342900"/>
                      <wp:effectExtent l="0" t="0" r="0" b="0"/>
                      <wp:wrapNone/>
                      <wp:docPr id="67" name="Zone de texte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86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272B75" w:rsidRDefault="00272B75" w:rsidP="00272B75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4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89A6AA7" id="Zone de texte 67" o:spid="_x0000_s1047" type="#_x0000_t202" style="position:absolute;margin-left:336.9pt;margin-top:2.3pt;width:49.5pt;height:27pt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" stroked="f">
                      <v:textbox>
                        <w:txbxContent>
                          <w:p w:rsidR="00272B75" w:rsidRDefault="00272B75" w:rsidP="00272B75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4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28576" behindDoc="0" locked="0" layoutInCell="1" allowOverlap="1" wp14:anchorId="1B4F0D2E" wp14:editId="42B96F4F">
                      <wp:simplePos x="0" y="0"/>
                      <wp:positionH relativeFrom="column">
                        <wp:posOffset>1830701</wp:posOffset>
                      </wp:positionH>
                      <wp:positionV relativeFrom="paragraph">
                        <wp:posOffset>1141728</wp:posOffset>
                      </wp:positionV>
                      <wp:extent cx="695328" cy="342900"/>
                      <wp:effectExtent l="0" t="0" r="9522" b="0"/>
                      <wp:wrapNone/>
                      <wp:docPr id="68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5328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272B75" w:rsidRDefault="00272B75" w:rsidP="00272B75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8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B4F0D2E" id="_x0000_s1048" type="#_x0000_t202" style="position:absolute;margin-left:144.15pt;margin-top:89.9pt;width:54.75pt;height:27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" stroked="f">
                      <v:textbox>
                        <w:txbxContent>
                          <w:p w:rsidR="00272B75" w:rsidRDefault="00272B75" w:rsidP="00272B75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8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272B75" w:rsidRDefault="00272B75"/>
    <w:sectPr w:rsidR="00272B75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19C1" w:rsidRDefault="00DD19C1">
      <w:r>
        <w:separator/>
      </w:r>
    </w:p>
  </w:endnote>
  <w:endnote w:type="continuationSeparator" w:id="0">
    <w:p w:rsidR="00DD19C1" w:rsidRDefault="00DD1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19C1" w:rsidRDefault="00DD19C1">
      <w:r>
        <w:rPr>
          <w:color w:val="000000"/>
        </w:rPr>
        <w:separator/>
      </w:r>
    </w:p>
  </w:footnote>
  <w:footnote w:type="continuationSeparator" w:id="0">
    <w:p w:rsidR="00DD19C1" w:rsidRDefault="00DD19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460917"/>
    <w:rsid w:val="00065FFA"/>
    <w:rsid w:val="00272B75"/>
    <w:rsid w:val="00276CCD"/>
    <w:rsid w:val="00460917"/>
    <w:rsid w:val="004F2787"/>
    <w:rsid w:val="005F6901"/>
    <w:rsid w:val="00603EA3"/>
    <w:rsid w:val="006B0674"/>
    <w:rsid w:val="007C284E"/>
    <w:rsid w:val="008E606C"/>
    <w:rsid w:val="009D560B"/>
    <w:rsid w:val="00A942B0"/>
    <w:rsid w:val="00DD19C1"/>
    <w:rsid w:val="00F22A03"/>
    <w:rsid w:val="00F90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9E593"/>
  <w15:docId w15:val="{76ABC11A-56C4-4B33-B82E-331FCE97F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rPr>
      <w:rFonts w:ascii="Tahoma" w:eastAsia="Times New Roman" w:hAnsi="Tahoma" w:cs="Tahoma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8</Pages>
  <Words>325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nicolas</dc:creator>
  <cp:lastModifiedBy>Nicolas Pinel</cp:lastModifiedBy>
  <cp:revision>8</cp:revision>
  <cp:lastPrinted>2015-10-22T07:46:00Z</cp:lastPrinted>
  <dcterms:created xsi:type="dcterms:W3CDTF">2018-08-23T19:12:00Z</dcterms:created>
  <dcterms:modified xsi:type="dcterms:W3CDTF">2018-08-23T19:51:00Z</dcterms:modified>
</cp:coreProperties>
</file>